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8D69A" w14:textId="77777777" w:rsidR="005716FD" w:rsidRPr="005C0474" w:rsidRDefault="005716FD" w:rsidP="00CB10AF">
      <w:pPr>
        <w:spacing w:after="0"/>
        <w:rPr>
          <w:rFonts w:ascii="Ubuntu Sans" w:hAnsi="Ubuntu Sans"/>
        </w:rPr>
      </w:pPr>
    </w:p>
    <w:p w14:paraId="39A0C91E" w14:textId="77777777" w:rsidR="00BF6831" w:rsidRDefault="005716FD" w:rsidP="00CB10AF">
      <w:pPr>
        <w:pStyle w:val="Titel"/>
        <w:rPr>
          <w:rFonts w:ascii="Ubuntu Sans" w:hAnsi="Ubuntu Sans"/>
          <w:sz w:val="48"/>
          <w:szCs w:val="40"/>
        </w:rPr>
      </w:pPr>
      <w:r w:rsidRPr="008747E3">
        <w:rPr>
          <w:rFonts w:ascii="Ubuntu Sans" w:hAnsi="Ubuntu Sans"/>
          <w:sz w:val="48"/>
          <w:szCs w:val="40"/>
        </w:rPr>
        <w:t xml:space="preserve">Regionaal evaluatie-instrument OTO </w:t>
      </w:r>
    </w:p>
    <w:p w14:paraId="73A03AFA" w14:textId="1FB3390F" w:rsidR="005716FD" w:rsidRPr="00B85280" w:rsidRDefault="005716FD" w:rsidP="00BF6831">
      <w:pPr>
        <w:pStyle w:val="Titel"/>
        <w:ind w:left="0" w:firstLine="0"/>
        <w:rPr>
          <w:rFonts w:ascii="Ubuntu Sans" w:hAnsi="Ubuntu Sans"/>
          <w:sz w:val="44"/>
          <w:szCs w:val="32"/>
        </w:rPr>
      </w:pPr>
      <w:r w:rsidRPr="00B85280">
        <w:rPr>
          <w:rFonts w:ascii="Ubuntu Sans" w:hAnsi="Ubuntu Sans"/>
          <w:sz w:val="44"/>
          <w:szCs w:val="32"/>
        </w:rPr>
        <w:t>Acute Zorg Euregio</w:t>
      </w:r>
    </w:p>
    <w:p w14:paraId="7C54B9A9" w14:textId="5377F632" w:rsidR="003364BC" w:rsidRDefault="003364BC" w:rsidP="00D535C1">
      <w:pPr>
        <w:spacing w:after="0"/>
        <w:rPr>
          <w:rStyle w:val="Subtielebenadrukking"/>
          <w:rFonts w:ascii="Ubuntu Sans" w:hAnsi="Ubuntu Sans"/>
        </w:rPr>
      </w:pPr>
      <w:r w:rsidRPr="003364BC">
        <w:rPr>
          <w:rStyle w:val="Subtielebenadrukking"/>
          <w:rFonts w:ascii="Ubuntu Sans" w:hAnsi="Ubuntu Sans"/>
        </w:rPr>
        <w:t>Dit document bevat een evaluatie</w:t>
      </w:r>
      <w:r w:rsidR="008F7CB1">
        <w:rPr>
          <w:rStyle w:val="Subtielebenadrukking"/>
          <w:rFonts w:ascii="Ubuntu Sans" w:hAnsi="Ubuntu Sans"/>
        </w:rPr>
        <w:t>-</w:t>
      </w:r>
      <w:r w:rsidRPr="003364BC">
        <w:rPr>
          <w:rStyle w:val="Subtielebenadrukking"/>
          <w:rFonts w:ascii="Ubuntu Sans" w:hAnsi="Ubuntu Sans"/>
        </w:rPr>
        <w:t>instrument voor het vastleggen van bevindingen en leerpunten uit Opleiden, Trainen en Oefenen (OTO)</w:t>
      </w:r>
      <w:r w:rsidR="008F7CB1">
        <w:rPr>
          <w:rStyle w:val="Subtielebenadrukking"/>
          <w:rFonts w:ascii="Ubuntu Sans" w:hAnsi="Ubuntu Sans"/>
        </w:rPr>
        <w:t>-</w:t>
      </w:r>
      <w:r w:rsidRPr="003364BC">
        <w:rPr>
          <w:rStyle w:val="Subtielebenadrukking"/>
          <w:rFonts w:ascii="Ubuntu Sans" w:hAnsi="Ubuntu Sans"/>
        </w:rPr>
        <w:t>activiteiten. Het instrument ondersteunt zorgorganisaties bij het gestructureerd evalueren, registreren en opvolgen van resultaten. Het is ontwikkeld als een praktisch hulpmiddel dat organisaties naar eigen inzicht kunnen gebruiken en aanpassen, waardoor het regionaal breed toepasbaar is.</w:t>
      </w:r>
    </w:p>
    <w:p w14:paraId="214887EC" w14:textId="672472CB" w:rsidR="00D535C1" w:rsidRPr="005C0474" w:rsidRDefault="009A7E3E" w:rsidP="00D535C1">
      <w:pPr>
        <w:spacing w:after="0"/>
        <w:rPr>
          <w:rStyle w:val="Subtielebenadrukking"/>
          <w:rFonts w:ascii="Ubuntu Sans" w:hAnsi="Ubuntu Sans"/>
        </w:rPr>
      </w:pPr>
      <w:r>
        <w:rPr>
          <w:rStyle w:val="Subtielebenadrukking"/>
          <w:rFonts w:ascii="Ubuntu Sans" w:hAnsi="Ubuntu Sans"/>
        </w:rPr>
        <w:t>Dit</w:t>
      </w:r>
      <w:r w:rsidR="00D535C1" w:rsidRPr="00D535C1">
        <w:rPr>
          <w:rStyle w:val="Subtielebenadrukking"/>
          <w:rFonts w:ascii="Ubuntu Sans" w:hAnsi="Ubuntu Sans"/>
        </w:rPr>
        <w:t xml:space="preserve"> instrument is bedoeld voor </w:t>
      </w:r>
      <w:r w:rsidR="005C7605">
        <w:rPr>
          <w:rStyle w:val="Subtielebenadrukking"/>
          <w:rFonts w:ascii="Ubuntu Sans" w:hAnsi="Ubuntu Sans"/>
        </w:rPr>
        <w:t>de organisator van de activiteit/</w:t>
      </w:r>
      <w:r w:rsidR="00D535C1" w:rsidRPr="00D535C1">
        <w:rPr>
          <w:rStyle w:val="Subtielebenadrukking"/>
          <w:rFonts w:ascii="Ubuntu Sans" w:hAnsi="Ubuntu Sans"/>
        </w:rPr>
        <w:t>oefenleide</w:t>
      </w:r>
      <w:r w:rsidR="00731144">
        <w:rPr>
          <w:rStyle w:val="Subtielebenadrukking"/>
          <w:rFonts w:ascii="Ubuntu Sans" w:hAnsi="Ubuntu Sans"/>
        </w:rPr>
        <w:t>r</w:t>
      </w:r>
      <w:r w:rsidR="005C7605">
        <w:rPr>
          <w:rStyle w:val="Subtielebenadrukking"/>
          <w:rFonts w:ascii="Ubuntu Sans" w:hAnsi="Ubuntu Sans"/>
        </w:rPr>
        <w:t xml:space="preserve">/adviseur </w:t>
      </w:r>
      <w:r w:rsidR="00731144">
        <w:rPr>
          <w:rStyle w:val="Subtielebenadrukking"/>
          <w:rFonts w:ascii="Ubuntu Sans" w:hAnsi="Ubuntu Sans"/>
        </w:rPr>
        <w:t>crisisbeheersing</w:t>
      </w:r>
      <w:r w:rsidR="00D535C1" w:rsidRPr="00D535C1">
        <w:rPr>
          <w:rStyle w:val="Subtielebenadrukking"/>
          <w:rFonts w:ascii="Ubuntu Sans" w:hAnsi="Ubuntu Sans"/>
        </w:rPr>
        <w:t>.</w:t>
      </w:r>
    </w:p>
    <w:p w14:paraId="370E97CB" w14:textId="1DF9BA7C" w:rsidR="00B51430" w:rsidRPr="005C0474" w:rsidRDefault="003A325C" w:rsidP="00CB10AF">
      <w:pPr>
        <w:spacing w:after="0"/>
        <w:rPr>
          <w:rFonts w:ascii="Ubuntu Sans" w:hAnsi="Ubuntu Sans"/>
        </w:rPr>
      </w:pPr>
      <w:r>
        <w:rPr>
          <w:rFonts w:ascii="Ubuntu Sans" w:hAnsi="Ubuntu Sans"/>
        </w:rPr>
        <w:t xml:space="preserve"> </w:t>
      </w:r>
    </w:p>
    <w:p w14:paraId="1CBC913D" w14:textId="0A2CC4EC" w:rsidR="003E2679" w:rsidRPr="001E7289" w:rsidRDefault="003E2679" w:rsidP="00CB10AF">
      <w:pPr>
        <w:spacing w:after="0"/>
        <w:rPr>
          <w:rFonts w:ascii="Ubuntu Sans" w:hAnsi="Ubuntu Sans"/>
          <w:b/>
          <w:bCs/>
        </w:rPr>
      </w:pPr>
      <w:r w:rsidRPr="001E7289">
        <w:rPr>
          <w:rFonts w:ascii="Ubuntu Sans" w:hAnsi="Ubuntu Sans"/>
          <w:b/>
          <w:bCs/>
        </w:rPr>
        <w:t xml:space="preserve">Basisgegevens </w:t>
      </w:r>
      <w:r w:rsidR="00F838B6" w:rsidRPr="001E7289">
        <w:rPr>
          <w:rFonts w:ascii="Ubuntu Sans" w:hAnsi="Ubuntu Sans"/>
          <w:b/>
          <w:bCs/>
        </w:rPr>
        <w:t>OTO-activiteit</w:t>
      </w:r>
    </w:p>
    <w:tbl>
      <w:tblPr>
        <w:tblStyle w:val="Tabelraster"/>
        <w:tblW w:w="10060" w:type="dxa"/>
        <w:tblLook w:val="04A0" w:firstRow="1" w:lastRow="0" w:firstColumn="1" w:lastColumn="0" w:noHBand="0" w:noVBand="1"/>
      </w:tblPr>
      <w:tblGrid>
        <w:gridCol w:w="4390"/>
        <w:gridCol w:w="5670"/>
      </w:tblGrid>
      <w:tr w:rsidR="003E2679" w:rsidRPr="005C0474" w14:paraId="1FB11B99" w14:textId="77777777" w:rsidTr="00C566F5">
        <w:trPr>
          <w:trHeight w:val="644"/>
        </w:trPr>
        <w:tc>
          <w:tcPr>
            <w:tcW w:w="4390" w:type="dxa"/>
            <w:shd w:val="clear" w:color="auto" w:fill="B4C6E7" w:themeFill="accent1" w:themeFillTint="66"/>
          </w:tcPr>
          <w:p w14:paraId="091C9127" w14:textId="047D9584" w:rsidR="003E2679" w:rsidRPr="00B06C08" w:rsidRDefault="00885596" w:rsidP="00CB10AF">
            <w:pPr>
              <w:spacing w:after="0"/>
              <w:rPr>
                <w:rFonts w:ascii="Ubuntu Sans" w:hAnsi="Ubuntu Sans"/>
              </w:rPr>
            </w:pPr>
            <w:r>
              <w:rPr>
                <w:rFonts w:ascii="Ubuntu Sans" w:hAnsi="Ubuntu Sans"/>
              </w:rPr>
              <w:t>Op welke d</w:t>
            </w:r>
            <w:r w:rsidRPr="005C0474">
              <w:rPr>
                <w:rFonts w:ascii="Ubuntu Sans" w:hAnsi="Ubuntu Sans"/>
              </w:rPr>
              <w:t xml:space="preserve">atum </w:t>
            </w:r>
            <w:r>
              <w:rPr>
                <w:rFonts w:ascii="Ubuntu Sans" w:hAnsi="Ubuntu Sans"/>
              </w:rPr>
              <w:t>en</w:t>
            </w:r>
            <w:r w:rsidRPr="005C0474">
              <w:rPr>
                <w:rFonts w:ascii="Ubuntu Sans" w:hAnsi="Ubuntu Sans"/>
              </w:rPr>
              <w:t xml:space="preserve"> locatie</w:t>
            </w:r>
            <w:r>
              <w:rPr>
                <w:rFonts w:ascii="Ubuntu Sans" w:hAnsi="Ubuntu Sans"/>
              </w:rPr>
              <w:t xml:space="preserve"> heeft de activiteit plaatsgevonden?</w:t>
            </w:r>
          </w:p>
        </w:tc>
        <w:tc>
          <w:tcPr>
            <w:tcW w:w="5670" w:type="dxa"/>
          </w:tcPr>
          <w:p w14:paraId="1569C7C4" w14:textId="558DFFEF" w:rsidR="007B03B5" w:rsidRDefault="00F35466" w:rsidP="007B03B5">
            <w:pPr>
              <w:spacing w:after="0"/>
              <w:rPr>
                <w:rFonts w:ascii="Ubuntu Sans" w:hAnsi="Ubuntu Sans"/>
              </w:rPr>
            </w:pPr>
            <w:sdt>
              <w:sdtPr>
                <w:rPr>
                  <w:rFonts w:ascii="Ubuntu Sans" w:hAnsi="Ubuntu Sans"/>
                </w:rPr>
                <w:id w:val="-224222540"/>
                <w:placeholder>
                  <w:docPart w:val="3DC2707746AE4778B21FF8A5B3D1B841"/>
                </w:placeholder>
                <w:showingPlcHdr/>
                <w:date>
                  <w:dateFormat w:val="dd/MM/yyyy"/>
                  <w:lid w:val="nl-NL"/>
                  <w:storeMappedDataAs w:val="dateTime"/>
                  <w:calendar w:val="gregorian"/>
                </w:date>
              </w:sdtPr>
              <w:sdtEndPr/>
              <w:sdtContent>
                <w:r w:rsidR="007B03B5" w:rsidRPr="00EF6F35">
                  <w:rPr>
                    <w:rStyle w:val="Tekstvantijdelijkeaanduiding"/>
                  </w:rPr>
                  <w:t>Klik of tik om een datum in te voeren.</w:t>
                </w:r>
              </w:sdtContent>
            </w:sdt>
          </w:p>
          <w:p w14:paraId="27F93D4B" w14:textId="5DB209FC" w:rsidR="007B03B5" w:rsidRPr="00B06C08" w:rsidRDefault="007B03B5" w:rsidP="00CB10AF">
            <w:pPr>
              <w:spacing w:after="0"/>
              <w:rPr>
                <w:rFonts w:ascii="Ubuntu Sans" w:hAnsi="Ubuntu Sans"/>
              </w:rPr>
            </w:pPr>
            <w:r>
              <w:rPr>
                <w:rFonts w:ascii="Ubuntu Sans" w:hAnsi="Ubuntu Sans"/>
              </w:rPr>
              <w:t xml:space="preserve">Locatie: </w:t>
            </w:r>
          </w:p>
        </w:tc>
      </w:tr>
      <w:tr w:rsidR="000C7954" w:rsidRPr="005C0474" w14:paraId="590A7335" w14:textId="77777777" w:rsidTr="00C566F5">
        <w:trPr>
          <w:trHeight w:val="554"/>
        </w:trPr>
        <w:tc>
          <w:tcPr>
            <w:tcW w:w="4390" w:type="dxa"/>
            <w:shd w:val="clear" w:color="auto" w:fill="B4C6E7" w:themeFill="accent1" w:themeFillTint="66"/>
          </w:tcPr>
          <w:p w14:paraId="53C686E7" w14:textId="31C7E04A" w:rsidR="000C7954" w:rsidRDefault="000C7954" w:rsidP="00CB10AF">
            <w:pPr>
              <w:spacing w:after="0"/>
              <w:rPr>
                <w:rFonts w:ascii="Ubuntu Sans" w:hAnsi="Ubuntu Sans"/>
              </w:rPr>
            </w:pPr>
            <w:r>
              <w:rPr>
                <w:rFonts w:ascii="Ubuntu Sans" w:hAnsi="Ubuntu Sans"/>
              </w:rPr>
              <w:t>Wie vult dit evaluatieformulier in (naam en functie)?</w:t>
            </w:r>
          </w:p>
        </w:tc>
        <w:tc>
          <w:tcPr>
            <w:tcW w:w="5670" w:type="dxa"/>
          </w:tcPr>
          <w:p w14:paraId="023226E3" w14:textId="7994FF44" w:rsidR="000C7954" w:rsidRDefault="000C7954" w:rsidP="00CB10AF">
            <w:pPr>
              <w:spacing w:after="0"/>
              <w:rPr>
                <w:rFonts w:ascii="Ubuntu Sans" w:hAnsi="Ubuntu Sans" w:cs="Segoe UI Symbol"/>
              </w:rPr>
            </w:pPr>
          </w:p>
        </w:tc>
      </w:tr>
      <w:tr w:rsidR="00246594" w:rsidRPr="005C0474" w14:paraId="5F405C6E" w14:textId="77777777" w:rsidTr="00C566F5">
        <w:trPr>
          <w:trHeight w:val="604"/>
        </w:trPr>
        <w:tc>
          <w:tcPr>
            <w:tcW w:w="4390" w:type="dxa"/>
            <w:shd w:val="clear" w:color="auto" w:fill="B4C6E7" w:themeFill="accent1" w:themeFillTint="66"/>
          </w:tcPr>
          <w:p w14:paraId="5DD2FC46" w14:textId="489FB2BC" w:rsidR="00246594" w:rsidRDefault="009F2911" w:rsidP="00CB10AF">
            <w:pPr>
              <w:spacing w:after="0"/>
              <w:rPr>
                <w:rFonts w:ascii="Ubuntu Sans" w:hAnsi="Ubuntu Sans"/>
              </w:rPr>
            </w:pPr>
            <w:r>
              <w:rPr>
                <w:rFonts w:ascii="Ubuntu Sans" w:hAnsi="Ubuntu Sans"/>
              </w:rPr>
              <w:t xml:space="preserve">Hoe heet de OTO activiteit en </w:t>
            </w:r>
            <w:r w:rsidR="007B03B5">
              <w:rPr>
                <w:rFonts w:ascii="Ubuntu Sans" w:hAnsi="Ubuntu Sans"/>
              </w:rPr>
              <w:t>be</w:t>
            </w:r>
            <w:r>
              <w:rPr>
                <w:rFonts w:ascii="Ubuntu Sans" w:hAnsi="Ubuntu Sans"/>
              </w:rPr>
              <w:t>schrijf deze kort</w:t>
            </w:r>
            <w:r w:rsidR="001D0FE8">
              <w:rPr>
                <w:rFonts w:ascii="Ubuntu Sans" w:hAnsi="Ubuntu Sans"/>
              </w:rPr>
              <w:t>:</w:t>
            </w:r>
          </w:p>
        </w:tc>
        <w:tc>
          <w:tcPr>
            <w:tcW w:w="5670" w:type="dxa"/>
          </w:tcPr>
          <w:p w14:paraId="0224F7BA" w14:textId="77777777" w:rsidR="00246594" w:rsidRDefault="00246594" w:rsidP="00CB10AF">
            <w:pPr>
              <w:spacing w:after="0"/>
              <w:rPr>
                <w:rFonts w:ascii="Ubuntu Sans" w:hAnsi="Ubuntu Sans" w:cs="Segoe UI Symbol"/>
              </w:rPr>
            </w:pPr>
          </w:p>
        </w:tc>
      </w:tr>
      <w:tr w:rsidR="003E2679" w:rsidRPr="005C0474" w14:paraId="02AA1949" w14:textId="77777777" w:rsidTr="00C566F5">
        <w:trPr>
          <w:trHeight w:val="708"/>
        </w:trPr>
        <w:tc>
          <w:tcPr>
            <w:tcW w:w="4390" w:type="dxa"/>
            <w:shd w:val="clear" w:color="auto" w:fill="B4C6E7" w:themeFill="accent1" w:themeFillTint="66"/>
          </w:tcPr>
          <w:p w14:paraId="2A6F327F" w14:textId="77777777" w:rsidR="003E2679" w:rsidRDefault="00D81569" w:rsidP="00CB10AF">
            <w:pPr>
              <w:spacing w:after="0"/>
              <w:rPr>
                <w:rFonts w:ascii="Ubuntu Sans" w:hAnsi="Ubuntu Sans"/>
              </w:rPr>
            </w:pPr>
            <w:r>
              <w:rPr>
                <w:rFonts w:ascii="Ubuntu Sans" w:hAnsi="Ubuntu Sans"/>
              </w:rPr>
              <w:t>W</w:t>
            </w:r>
            <w:r w:rsidRPr="00B06C08">
              <w:rPr>
                <w:rFonts w:ascii="Ubuntu Sans" w:hAnsi="Ubuntu Sans"/>
              </w:rPr>
              <w:t>at was het type OTO-activiteit?</w:t>
            </w:r>
          </w:p>
          <w:p w14:paraId="687C7CA5" w14:textId="506D53DA" w:rsidR="00EE420D" w:rsidRPr="00B318CF" w:rsidRDefault="00156195" w:rsidP="00CB10AF">
            <w:pPr>
              <w:spacing w:after="0"/>
              <w:rPr>
                <w:rFonts w:ascii="Ubuntu Sans" w:hAnsi="Ubuntu Sans"/>
                <w:i/>
                <w:iCs/>
              </w:rPr>
            </w:pPr>
            <w:r>
              <w:rPr>
                <w:rFonts w:ascii="Ubuntu Sans" w:hAnsi="Ubuntu Sans"/>
                <w:i/>
                <w:iCs/>
              </w:rPr>
              <w:t>*</w:t>
            </w:r>
            <w:r w:rsidR="00B318CF" w:rsidRPr="00B318CF">
              <w:rPr>
                <w:rFonts w:ascii="Ubuntu Sans" w:hAnsi="Ubuntu Sans"/>
                <w:i/>
                <w:iCs/>
              </w:rPr>
              <w:t>Op pagina 5 staat een korte toelichting bij elk type activiteit, zodat duidelijk is wat ermee bedoeld wordt.</w:t>
            </w:r>
          </w:p>
        </w:tc>
        <w:tc>
          <w:tcPr>
            <w:tcW w:w="5670" w:type="dxa"/>
          </w:tcPr>
          <w:sdt>
            <w:sdtPr>
              <w:rPr>
                <w:rFonts w:ascii="Ubuntu Sans" w:hAnsi="Ubuntu Sans"/>
              </w:rPr>
              <w:alias w:val="Type OTO activiteit"/>
              <w:tag w:val="Type OTO activiteit"/>
              <w:id w:val="684872281"/>
              <w:placeholder>
                <w:docPart w:val="A4DE31EF5CFF4D2BA7D79DD053D350B3"/>
              </w:placeholder>
              <w:showingPlcHdr/>
              <w:dropDownList>
                <w:listItem w:value="Kies een item."/>
                <w:listItem w:displayText="Tabletop/scenario-oefening" w:value="Tabletop/scenario-oefening"/>
                <w:listItem w:displayText="Crisisteamoefening" w:value="Crisisteamoefening"/>
                <w:listItem w:displayText="Functie-specifieke training" w:value="Functie-specifieke training"/>
                <w:listItem w:displayText="Training/vaardigheidssessie" w:value="Training/vaardigheidssessie"/>
                <w:listItem w:displayText="Workshop/themabijeenkomst" w:value="Workshop/themabijeenkomst"/>
                <w:listItem w:displayText="Opleiding/cursus" w:value="Opleiding/cursus"/>
                <w:listItem w:displayText="Doorleefsessie" w:value="Doorleefsessie"/>
                <w:listItem w:displayText="Samenwerkingssessie ketenpartners" w:value="Samenwerkingssessie ketenpartners"/>
                <w:listItem w:displayText="Overig, namelijk:" w:value="Overig, namelijk:"/>
              </w:dropDownList>
            </w:sdtPr>
            <w:sdtEndPr/>
            <w:sdtContent>
              <w:p w14:paraId="5272B37B" w14:textId="62523FEB" w:rsidR="0067649B" w:rsidRDefault="004B46BB" w:rsidP="0067649B">
                <w:pPr>
                  <w:spacing w:after="0"/>
                  <w:rPr>
                    <w:rFonts w:ascii="Ubuntu Sans" w:hAnsi="Ubuntu Sans"/>
                  </w:rPr>
                </w:pPr>
                <w:r w:rsidRPr="00EF6F35">
                  <w:rPr>
                    <w:rStyle w:val="Tekstvantijdelijkeaanduiding"/>
                  </w:rPr>
                  <w:t>Kies een item.</w:t>
                </w:r>
              </w:p>
            </w:sdtContent>
          </w:sdt>
          <w:p w14:paraId="7E731E6A" w14:textId="1FADA91B" w:rsidR="003E2679" w:rsidRDefault="003E2679" w:rsidP="00D81569">
            <w:pPr>
              <w:spacing w:after="0"/>
              <w:rPr>
                <w:rFonts w:ascii="Ubuntu Sans" w:hAnsi="Ubuntu Sans"/>
              </w:rPr>
            </w:pPr>
          </w:p>
          <w:p w14:paraId="0AC6AB66" w14:textId="05A06E7A" w:rsidR="0067649B" w:rsidRPr="005C0474" w:rsidRDefault="0067649B" w:rsidP="00D81569">
            <w:pPr>
              <w:spacing w:after="0"/>
              <w:rPr>
                <w:rFonts w:ascii="Ubuntu Sans" w:hAnsi="Ubuntu Sans"/>
              </w:rPr>
            </w:pPr>
          </w:p>
        </w:tc>
      </w:tr>
      <w:tr w:rsidR="00C77507" w:rsidRPr="005C0474" w14:paraId="799C813A" w14:textId="77777777" w:rsidTr="00C566F5">
        <w:trPr>
          <w:trHeight w:val="496"/>
        </w:trPr>
        <w:tc>
          <w:tcPr>
            <w:tcW w:w="4390" w:type="dxa"/>
            <w:shd w:val="clear" w:color="auto" w:fill="B4C6E7" w:themeFill="accent1" w:themeFillTint="66"/>
          </w:tcPr>
          <w:p w14:paraId="7A12F758" w14:textId="1905CB58" w:rsidR="00C77507" w:rsidRDefault="00614309" w:rsidP="00CB10AF">
            <w:pPr>
              <w:spacing w:after="0"/>
              <w:rPr>
                <w:rFonts w:ascii="Ubuntu Sans" w:hAnsi="Ubuntu Sans"/>
              </w:rPr>
            </w:pPr>
            <w:r>
              <w:rPr>
                <w:rFonts w:ascii="Ubuntu Sans" w:hAnsi="Ubuntu Sans"/>
              </w:rPr>
              <w:t xml:space="preserve">Wat was het </w:t>
            </w:r>
            <w:r w:rsidR="00DF6751">
              <w:rPr>
                <w:rFonts w:ascii="Ubuntu Sans" w:hAnsi="Ubuntu Sans"/>
              </w:rPr>
              <w:t xml:space="preserve">beoefende </w:t>
            </w:r>
            <w:r>
              <w:rPr>
                <w:rFonts w:ascii="Ubuntu Sans" w:hAnsi="Ubuntu Sans"/>
              </w:rPr>
              <w:t>scenario</w:t>
            </w:r>
            <w:r w:rsidR="00DF6751">
              <w:rPr>
                <w:rFonts w:ascii="Ubuntu Sans" w:hAnsi="Ubuntu Sans"/>
              </w:rPr>
              <w:t>?</w:t>
            </w:r>
          </w:p>
        </w:tc>
        <w:tc>
          <w:tcPr>
            <w:tcW w:w="5670" w:type="dxa"/>
          </w:tcPr>
          <w:p w14:paraId="44A7EF84" w14:textId="77777777" w:rsidR="00C77507" w:rsidRPr="00BF3811" w:rsidRDefault="00C77507" w:rsidP="00085DE8">
            <w:pPr>
              <w:spacing w:after="0"/>
              <w:rPr>
                <w:rFonts w:ascii="Ubuntu Sans" w:hAnsi="Ubuntu Sans" w:cs="Segoe UI Symbol"/>
              </w:rPr>
            </w:pPr>
          </w:p>
        </w:tc>
      </w:tr>
      <w:tr w:rsidR="00D81569" w:rsidRPr="005C0474" w14:paraId="2761A77A" w14:textId="77777777" w:rsidTr="00C566F5">
        <w:trPr>
          <w:trHeight w:val="394"/>
        </w:trPr>
        <w:tc>
          <w:tcPr>
            <w:tcW w:w="4390" w:type="dxa"/>
            <w:shd w:val="clear" w:color="auto" w:fill="B4C6E7" w:themeFill="accent1" w:themeFillTint="66"/>
          </w:tcPr>
          <w:p w14:paraId="6F9359D7" w14:textId="0917210A" w:rsidR="00E34CF6" w:rsidRDefault="00E34CF6" w:rsidP="00E34CF6">
            <w:pPr>
              <w:spacing w:after="0"/>
              <w:rPr>
                <w:rFonts w:ascii="Ubuntu Sans" w:hAnsi="Ubuntu Sans"/>
              </w:rPr>
            </w:pPr>
            <w:r>
              <w:rPr>
                <w:rFonts w:ascii="Ubuntu Sans" w:hAnsi="Ubuntu Sans"/>
              </w:rPr>
              <w:t xml:space="preserve">Wat was de tijdsduur van </w:t>
            </w:r>
            <w:r w:rsidR="00D81569">
              <w:rPr>
                <w:rFonts w:ascii="Ubuntu Sans" w:hAnsi="Ubuntu Sans"/>
              </w:rPr>
              <w:t>de activiteit</w:t>
            </w:r>
            <w:r>
              <w:rPr>
                <w:rFonts w:ascii="Ubuntu Sans" w:hAnsi="Ubuntu Sans"/>
              </w:rPr>
              <w:t>?</w:t>
            </w:r>
          </w:p>
          <w:p w14:paraId="4515141A" w14:textId="16820E71" w:rsidR="009E23C4" w:rsidRDefault="009E23C4" w:rsidP="00CB10AF">
            <w:pPr>
              <w:spacing w:after="0"/>
              <w:rPr>
                <w:rFonts w:ascii="Ubuntu Sans" w:hAnsi="Ubuntu Sans"/>
              </w:rPr>
            </w:pPr>
          </w:p>
        </w:tc>
        <w:tc>
          <w:tcPr>
            <w:tcW w:w="5670" w:type="dxa"/>
          </w:tcPr>
          <w:p w14:paraId="0F2A041F" w14:textId="0F101E9A" w:rsidR="00085DE8" w:rsidRPr="00BF3811" w:rsidRDefault="00085DE8" w:rsidP="00085DE8">
            <w:pPr>
              <w:spacing w:after="0"/>
              <w:rPr>
                <w:rFonts w:ascii="Ubuntu Sans" w:hAnsi="Ubuntu Sans" w:cs="Segoe UI Symbol"/>
              </w:rPr>
            </w:pPr>
          </w:p>
          <w:p w14:paraId="54B10D8C" w14:textId="0521B9D0" w:rsidR="00D81569" w:rsidRPr="00BF3811" w:rsidRDefault="00D81569" w:rsidP="001D752F">
            <w:pPr>
              <w:spacing w:after="0"/>
              <w:rPr>
                <w:rFonts w:ascii="Ubuntu Sans" w:hAnsi="Ubuntu Sans" w:cs="Segoe UI Symbol"/>
              </w:rPr>
            </w:pPr>
          </w:p>
        </w:tc>
      </w:tr>
      <w:tr w:rsidR="00D81569" w:rsidRPr="005C0474" w14:paraId="5A8BE237" w14:textId="77777777" w:rsidTr="00C566F5">
        <w:trPr>
          <w:trHeight w:val="516"/>
        </w:trPr>
        <w:tc>
          <w:tcPr>
            <w:tcW w:w="4390" w:type="dxa"/>
            <w:shd w:val="clear" w:color="auto" w:fill="B4C6E7" w:themeFill="accent1" w:themeFillTint="66"/>
          </w:tcPr>
          <w:p w14:paraId="6FE1BBF4" w14:textId="7A7B7806" w:rsidR="00D81569" w:rsidRPr="005C0474" w:rsidRDefault="00D81569" w:rsidP="00D81569">
            <w:pPr>
              <w:spacing w:after="0"/>
              <w:rPr>
                <w:rFonts w:ascii="Ubuntu Sans" w:hAnsi="Ubuntu Sans"/>
              </w:rPr>
            </w:pPr>
            <w:r>
              <w:rPr>
                <w:rFonts w:ascii="Ubuntu Sans" w:hAnsi="Ubuntu Sans"/>
              </w:rPr>
              <w:t>Welke (crisis)functionarissen</w:t>
            </w:r>
            <w:r w:rsidR="0089646B">
              <w:rPr>
                <w:rFonts w:ascii="Ubuntu Sans" w:hAnsi="Ubuntu Sans"/>
              </w:rPr>
              <w:t>/functies</w:t>
            </w:r>
            <w:r>
              <w:rPr>
                <w:rFonts w:ascii="Ubuntu Sans" w:hAnsi="Ubuntu Sans"/>
              </w:rPr>
              <w:t xml:space="preserve"> hebben deelgenomen? </w:t>
            </w:r>
          </w:p>
        </w:tc>
        <w:tc>
          <w:tcPr>
            <w:tcW w:w="5670" w:type="dxa"/>
          </w:tcPr>
          <w:p w14:paraId="41F47727" w14:textId="77777777" w:rsidR="00D81569" w:rsidRPr="005C0474" w:rsidRDefault="00D81569" w:rsidP="00D81569">
            <w:pPr>
              <w:spacing w:after="0"/>
              <w:rPr>
                <w:rFonts w:ascii="Ubuntu Sans" w:hAnsi="Ubuntu Sans"/>
              </w:rPr>
            </w:pPr>
          </w:p>
        </w:tc>
      </w:tr>
      <w:tr w:rsidR="00D81569" w:rsidRPr="005C0474" w14:paraId="01CB4F72" w14:textId="77777777" w:rsidTr="00C566F5">
        <w:trPr>
          <w:trHeight w:val="710"/>
        </w:trPr>
        <w:tc>
          <w:tcPr>
            <w:tcW w:w="4390" w:type="dxa"/>
            <w:shd w:val="clear" w:color="auto" w:fill="B4C6E7" w:themeFill="accent1" w:themeFillTint="66"/>
          </w:tcPr>
          <w:p w14:paraId="43724A05" w14:textId="2FDE01CF" w:rsidR="00D81569" w:rsidRPr="005C0474" w:rsidRDefault="00D81569" w:rsidP="00D81569">
            <w:pPr>
              <w:spacing w:after="0"/>
              <w:rPr>
                <w:rFonts w:ascii="Ubuntu Sans" w:hAnsi="Ubuntu Sans"/>
              </w:rPr>
            </w:pPr>
            <w:r>
              <w:rPr>
                <w:rFonts w:ascii="Ubuntu Sans" w:hAnsi="Ubuntu Sans"/>
              </w:rPr>
              <w:t xml:space="preserve">Zijn er </w:t>
            </w:r>
            <w:r w:rsidR="002124A8">
              <w:rPr>
                <w:rFonts w:ascii="Ubuntu Sans" w:hAnsi="Ubuntu Sans"/>
              </w:rPr>
              <w:t>netwerkpartners</w:t>
            </w:r>
            <w:r>
              <w:rPr>
                <w:rFonts w:ascii="Ubuntu Sans" w:hAnsi="Ubuntu Sans"/>
              </w:rPr>
              <w:t xml:space="preserve"> betrokken?</w:t>
            </w:r>
          </w:p>
        </w:tc>
        <w:tc>
          <w:tcPr>
            <w:tcW w:w="5670" w:type="dxa"/>
          </w:tcPr>
          <w:p w14:paraId="63CCF941" w14:textId="4FAFA51E" w:rsidR="00E30A02" w:rsidRPr="00F0025B" w:rsidRDefault="00F35466" w:rsidP="00180405">
            <w:pPr>
              <w:spacing w:after="0"/>
              <w:rPr>
                <w:rFonts w:ascii="Segoe UI Symbol" w:hAnsi="Segoe UI Symbol" w:cs="Segoe UI Symbol"/>
              </w:rPr>
            </w:pPr>
            <w:sdt>
              <w:sdtPr>
                <w:rPr>
                  <w:rFonts w:ascii="Segoe UI Symbol" w:hAnsi="Segoe UI Symbol" w:cs="Segoe UI Symbol"/>
                </w:rPr>
                <w:id w:val="883291364"/>
                <w15:appearance w15:val="hidden"/>
                <w14:checkbox>
                  <w14:checked w14:val="0"/>
                  <w14:checkedState w14:val="2612" w14:font="MS Gothic"/>
                  <w14:uncheckedState w14:val="2610" w14:font="MS Gothic"/>
                </w14:checkbox>
              </w:sdtPr>
              <w:sdtEndPr/>
              <w:sdtContent>
                <w:r w:rsidR="005814F8">
                  <w:rPr>
                    <w:rFonts w:ascii="MS Gothic" w:eastAsia="MS Gothic" w:hAnsi="MS Gothic" w:cs="Segoe UI Symbol" w:hint="eastAsia"/>
                  </w:rPr>
                  <w:t>☐</w:t>
                </w:r>
              </w:sdtContent>
            </w:sdt>
            <w:r w:rsidR="00F0025B">
              <w:rPr>
                <w:rFonts w:ascii="Segoe UI Symbol" w:hAnsi="Segoe UI Symbol" w:cs="Segoe UI Symbol"/>
              </w:rPr>
              <w:t xml:space="preserve"> </w:t>
            </w:r>
            <w:r w:rsidR="00F0025B">
              <w:rPr>
                <w:rFonts w:ascii="Ubuntu Sans" w:hAnsi="Ubuntu Sans"/>
              </w:rPr>
              <w:t xml:space="preserve">Ja </w:t>
            </w:r>
            <w:sdt>
              <w:sdtPr>
                <w:rPr>
                  <w:rFonts w:ascii="Segoe UI Symbol" w:hAnsi="Segoe UI Symbol" w:cs="Segoe UI Symbol"/>
                </w:rPr>
                <w:id w:val="831176106"/>
                <w15:appearance w15:val="hidden"/>
                <w14:checkbox>
                  <w14:checked w14:val="0"/>
                  <w14:checkedState w14:val="2612" w14:font="MS Gothic"/>
                  <w14:uncheckedState w14:val="2610" w14:font="MS Gothic"/>
                </w14:checkbox>
              </w:sdtPr>
              <w:sdtEndPr/>
              <w:sdtContent>
                <w:r w:rsidR="006950CC">
                  <w:rPr>
                    <w:rFonts w:ascii="MS Gothic" w:eastAsia="MS Gothic" w:hAnsi="MS Gothic" w:cs="Segoe UI Symbol" w:hint="eastAsia"/>
                  </w:rPr>
                  <w:t>☐</w:t>
                </w:r>
              </w:sdtContent>
            </w:sdt>
            <w:r w:rsidR="00F0025B">
              <w:rPr>
                <w:rFonts w:ascii="Segoe UI Symbol" w:hAnsi="Segoe UI Symbol" w:cs="Segoe UI Symbol"/>
              </w:rPr>
              <w:t xml:space="preserve"> </w:t>
            </w:r>
            <w:r w:rsidR="00F0025B">
              <w:rPr>
                <w:rFonts w:ascii="Ubuntu Sans" w:hAnsi="Ubuntu Sans"/>
              </w:rPr>
              <w:t>Nee</w:t>
            </w:r>
          </w:p>
          <w:p w14:paraId="128E8D31" w14:textId="2A9CE610" w:rsidR="00D81569" w:rsidRPr="005C0474" w:rsidRDefault="00D81569" w:rsidP="00D81569">
            <w:pPr>
              <w:spacing w:after="0"/>
              <w:rPr>
                <w:rFonts w:ascii="Ubuntu Sans" w:hAnsi="Ubuntu Sans"/>
              </w:rPr>
            </w:pPr>
            <w:r>
              <w:rPr>
                <w:rFonts w:ascii="Ubuntu Sans" w:hAnsi="Ubuntu Sans"/>
              </w:rPr>
              <w:t>Wie</w:t>
            </w:r>
            <w:r w:rsidR="00180405">
              <w:rPr>
                <w:rFonts w:ascii="Ubuntu Sans" w:hAnsi="Ubuntu Sans"/>
              </w:rPr>
              <w:t xml:space="preserve">: </w:t>
            </w:r>
          </w:p>
        </w:tc>
      </w:tr>
      <w:tr w:rsidR="00D81569" w:rsidRPr="005C0474" w14:paraId="5671A0BE" w14:textId="77777777" w:rsidTr="00C566F5">
        <w:trPr>
          <w:trHeight w:val="620"/>
        </w:trPr>
        <w:tc>
          <w:tcPr>
            <w:tcW w:w="4390" w:type="dxa"/>
            <w:shd w:val="clear" w:color="auto" w:fill="B4C6E7" w:themeFill="accent1" w:themeFillTint="66"/>
          </w:tcPr>
          <w:p w14:paraId="20EED6A3" w14:textId="753C84AA" w:rsidR="00D81569" w:rsidRDefault="0029115A" w:rsidP="00D81569">
            <w:pPr>
              <w:spacing w:after="0"/>
              <w:rPr>
                <w:rFonts w:ascii="Ubuntu Sans" w:hAnsi="Ubuntu Sans"/>
              </w:rPr>
            </w:pPr>
            <w:r>
              <w:rPr>
                <w:rFonts w:ascii="Ubuntu Sans" w:hAnsi="Ubuntu Sans"/>
              </w:rPr>
              <w:t>Wat zijn de vooraf gestelde l</w:t>
            </w:r>
            <w:r w:rsidRPr="005C0474">
              <w:rPr>
                <w:rFonts w:ascii="Ubuntu Sans" w:hAnsi="Ubuntu Sans"/>
              </w:rPr>
              <w:t xml:space="preserve">eer- en oefendoelen van de </w:t>
            </w:r>
            <w:r>
              <w:rPr>
                <w:rFonts w:ascii="Ubuntu Sans" w:hAnsi="Ubuntu Sans"/>
              </w:rPr>
              <w:t>activiteit?</w:t>
            </w:r>
          </w:p>
        </w:tc>
        <w:tc>
          <w:tcPr>
            <w:tcW w:w="5670" w:type="dxa"/>
          </w:tcPr>
          <w:p w14:paraId="05ACEFA1" w14:textId="294E065A" w:rsidR="00D81569" w:rsidRPr="005C0474" w:rsidRDefault="00D81569" w:rsidP="00D81569">
            <w:pPr>
              <w:spacing w:after="0"/>
              <w:rPr>
                <w:rFonts w:ascii="Ubuntu Sans" w:hAnsi="Ubuntu Sans"/>
              </w:rPr>
            </w:pPr>
          </w:p>
        </w:tc>
      </w:tr>
      <w:tr w:rsidR="00D81569" w:rsidRPr="005C0474" w14:paraId="27EDB8A6" w14:textId="77777777" w:rsidTr="00C566F5">
        <w:trPr>
          <w:trHeight w:val="558"/>
        </w:trPr>
        <w:tc>
          <w:tcPr>
            <w:tcW w:w="4390" w:type="dxa"/>
            <w:shd w:val="clear" w:color="auto" w:fill="B4C6E7" w:themeFill="accent1" w:themeFillTint="66"/>
          </w:tcPr>
          <w:p w14:paraId="13324FD0" w14:textId="1E4430D1" w:rsidR="00D81569" w:rsidRPr="005C0474" w:rsidRDefault="0029115A" w:rsidP="00D81569">
            <w:pPr>
              <w:spacing w:after="0"/>
              <w:rPr>
                <w:rFonts w:ascii="Ubuntu Sans" w:hAnsi="Ubuntu Sans"/>
              </w:rPr>
            </w:pPr>
            <w:r>
              <w:rPr>
                <w:rFonts w:ascii="Ubuntu Sans" w:hAnsi="Ubuntu Sans"/>
              </w:rPr>
              <w:t>Is er een trainingsbureau ingeschakeld?</w:t>
            </w:r>
          </w:p>
        </w:tc>
        <w:tc>
          <w:tcPr>
            <w:tcW w:w="5670" w:type="dxa"/>
          </w:tcPr>
          <w:p w14:paraId="20348487" w14:textId="3CAF8399" w:rsidR="00BC5148" w:rsidRPr="00F0025B" w:rsidRDefault="00F35466" w:rsidP="0029115A">
            <w:pPr>
              <w:spacing w:after="0"/>
              <w:rPr>
                <w:rFonts w:ascii="Segoe UI Symbol" w:hAnsi="Segoe UI Symbol" w:cs="Segoe UI Symbol"/>
              </w:rPr>
            </w:pPr>
            <w:sdt>
              <w:sdtPr>
                <w:rPr>
                  <w:rFonts w:ascii="Segoe UI Symbol" w:hAnsi="Segoe UI Symbol" w:cs="Segoe UI Symbol"/>
                </w:rPr>
                <w:id w:val="1740673627"/>
                <w15:appearance w15:val="hidden"/>
                <w14:checkbox>
                  <w14:checked w14:val="0"/>
                  <w14:checkedState w14:val="2612" w14:font="MS Gothic"/>
                  <w14:uncheckedState w14:val="2610" w14:font="MS Gothic"/>
                </w14:checkbox>
              </w:sdtPr>
              <w:sdtEndPr/>
              <w:sdtContent>
                <w:r w:rsidR="00180405">
                  <w:rPr>
                    <w:rFonts w:ascii="MS Gothic" w:eastAsia="MS Gothic" w:hAnsi="MS Gothic" w:cs="Segoe UI Symbol" w:hint="eastAsia"/>
                  </w:rPr>
                  <w:t>☐</w:t>
                </w:r>
              </w:sdtContent>
            </w:sdt>
            <w:r w:rsidR="00F0025B">
              <w:rPr>
                <w:rFonts w:ascii="Segoe UI Symbol" w:hAnsi="Segoe UI Symbol" w:cs="Segoe UI Symbol"/>
              </w:rPr>
              <w:t xml:space="preserve"> </w:t>
            </w:r>
            <w:r w:rsidR="00F0025B">
              <w:rPr>
                <w:rFonts w:ascii="Ubuntu Sans" w:hAnsi="Ubuntu Sans"/>
              </w:rPr>
              <w:t xml:space="preserve">Ja  </w:t>
            </w:r>
            <w:sdt>
              <w:sdtPr>
                <w:rPr>
                  <w:rFonts w:ascii="Segoe UI Symbol" w:hAnsi="Segoe UI Symbol" w:cs="Segoe UI Symbol"/>
                </w:rPr>
                <w:id w:val="-1715274984"/>
                <w15:appearance w15:val="hidden"/>
                <w14:checkbox>
                  <w14:checked w14:val="0"/>
                  <w14:checkedState w14:val="2612" w14:font="MS Gothic"/>
                  <w14:uncheckedState w14:val="2610" w14:font="MS Gothic"/>
                </w14:checkbox>
              </w:sdtPr>
              <w:sdtEndPr/>
              <w:sdtContent>
                <w:r w:rsidR="00F0025B">
                  <w:rPr>
                    <w:rFonts w:ascii="MS Gothic" w:eastAsia="MS Gothic" w:hAnsi="MS Gothic" w:cs="Segoe UI Symbol" w:hint="eastAsia"/>
                  </w:rPr>
                  <w:t>☐</w:t>
                </w:r>
              </w:sdtContent>
            </w:sdt>
            <w:r w:rsidR="00F0025B">
              <w:rPr>
                <w:rFonts w:ascii="Segoe UI Symbol" w:hAnsi="Segoe UI Symbol" w:cs="Segoe UI Symbol"/>
              </w:rPr>
              <w:t xml:space="preserve"> </w:t>
            </w:r>
            <w:r w:rsidR="00F0025B">
              <w:rPr>
                <w:rFonts w:ascii="Ubuntu Sans" w:hAnsi="Ubuntu Sans"/>
              </w:rPr>
              <w:t xml:space="preserve">Nee  </w:t>
            </w:r>
          </w:p>
          <w:p w14:paraId="0C2CA61F" w14:textId="50706EB1" w:rsidR="00D81569" w:rsidRPr="005C0474" w:rsidRDefault="0029115A" w:rsidP="0029115A">
            <w:pPr>
              <w:spacing w:after="0"/>
              <w:rPr>
                <w:rFonts w:ascii="Ubuntu Sans" w:hAnsi="Ubuntu Sans"/>
              </w:rPr>
            </w:pPr>
            <w:r>
              <w:rPr>
                <w:rFonts w:ascii="Ubuntu Sans" w:hAnsi="Ubuntu Sans"/>
              </w:rPr>
              <w:t>Welk</w:t>
            </w:r>
            <w:r w:rsidR="00F76CD8">
              <w:rPr>
                <w:rFonts w:ascii="Ubuntu Sans" w:hAnsi="Ubuntu Sans"/>
              </w:rPr>
              <w:t xml:space="preserve"> bureau</w:t>
            </w:r>
            <w:r w:rsidR="00180405">
              <w:rPr>
                <w:rFonts w:ascii="Ubuntu Sans" w:hAnsi="Ubuntu Sans"/>
              </w:rPr>
              <w:t xml:space="preserve">: </w:t>
            </w:r>
          </w:p>
        </w:tc>
      </w:tr>
    </w:tbl>
    <w:p w14:paraId="196FFBCD" w14:textId="6034BA5D" w:rsidR="0061599C" w:rsidRDefault="0061599C" w:rsidP="00CB10AF">
      <w:pPr>
        <w:spacing w:after="0"/>
        <w:rPr>
          <w:rFonts w:ascii="Ubuntu Sans" w:hAnsi="Ubuntu Sans"/>
        </w:rPr>
      </w:pPr>
    </w:p>
    <w:p w14:paraId="17595331" w14:textId="77777777" w:rsidR="007908A4" w:rsidRDefault="007E05FE" w:rsidP="00CB10AF">
      <w:pPr>
        <w:spacing w:after="0"/>
        <w:rPr>
          <w:rFonts w:ascii="Ubuntu Sans" w:hAnsi="Ubuntu Sans"/>
        </w:rPr>
      </w:pPr>
      <w:r>
        <w:rPr>
          <w:rFonts w:ascii="Ubuntu Sans" w:hAnsi="Ubuntu Sans"/>
        </w:rPr>
        <w:t xml:space="preserve">Op welke thema’s heeft de </w:t>
      </w:r>
      <w:r w:rsidR="00FA68E8">
        <w:rPr>
          <w:rFonts w:ascii="Ubuntu Sans" w:hAnsi="Ubuntu Sans"/>
        </w:rPr>
        <w:t>OTO-activiteit zich gericht?</w:t>
      </w:r>
      <w:r w:rsidR="008A5B9E">
        <w:rPr>
          <w:rFonts w:ascii="Ubuntu Sans" w:hAnsi="Ubuntu Sans"/>
        </w:rPr>
        <w:t xml:space="preserve"> </w:t>
      </w:r>
    </w:p>
    <w:p w14:paraId="749F6F9A" w14:textId="77777777" w:rsidR="00A76DB6" w:rsidRPr="005535C6" w:rsidRDefault="00A76DB6" w:rsidP="00A76DB6">
      <w:pPr>
        <w:spacing w:after="0"/>
        <w:rPr>
          <w:rFonts w:ascii="Ubuntu Sans" w:hAnsi="Ubuntu Sans"/>
          <w:i/>
          <w:iCs/>
        </w:rPr>
        <w:sectPr w:rsidR="00A76DB6" w:rsidRPr="005535C6" w:rsidSect="00A76DB6">
          <w:headerReference w:type="default" r:id="rId11"/>
          <w:footerReference w:type="default" r:id="rId12"/>
          <w:headerReference w:type="first" r:id="rId13"/>
          <w:footerReference w:type="first" r:id="rId14"/>
          <w:type w:val="continuous"/>
          <w:pgSz w:w="11906" w:h="16838" w:code="9"/>
          <w:pgMar w:top="1702" w:right="1134" w:bottom="1134" w:left="1134" w:header="709" w:footer="709" w:gutter="0"/>
          <w:cols w:space="708"/>
          <w:titlePg/>
          <w:docGrid w:linePitch="360"/>
        </w:sectPr>
      </w:pPr>
      <w:r w:rsidRPr="005C0474">
        <w:rPr>
          <w:rFonts w:ascii="Ubuntu Sans" w:hAnsi="Ubuntu Sans"/>
          <w:i/>
          <w:iCs/>
        </w:rPr>
        <w:t>*</w:t>
      </w:r>
      <w:r>
        <w:rPr>
          <w:rFonts w:ascii="Ubuntu Sans" w:hAnsi="Ubuntu Sans"/>
          <w:i/>
          <w:iCs/>
        </w:rPr>
        <w:t>*</w:t>
      </w:r>
      <w:r w:rsidRPr="005C0474">
        <w:rPr>
          <w:rFonts w:ascii="Ubuntu Sans" w:hAnsi="Ubuntu Sans"/>
          <w:i/>
          <w:iCs/>
        </w:rPr>
        <w:t xml:space="preserve">Deze thema’s worden nader toegelicht op pagina </w:t>
      </w:r>
      <w:r>
        <w:rPr>
          <w:rFonts w:ascii="Ubuntu Sans" w:hAnsi="Ubuntu Sans"/>
          <w:i/>
          <w:iCs/>
        </w:rPr>
        <w:t>6</w:t>
      </w:r>
      <w:r w:rsidRPr="005C0474">
        <w:rPr>
          <w:rFonts w:ascii="Ubuntu Sans" w:hAnsi="Ubuntu Sans"/>
          <w:i/>
          <w:iCs/>
        </w:rPr>
        <w:t>, waar per onderdeel kort wordt uitgelegd wat ermee bedoeld wordt</w:t>
      </w:r>
      <w:r>
        <w:rPr>
          <w:rFonts w:ascii="Ubuntu Sans" w:hAnsi="Ubuntu Sans"/>
          <w:i/>
          <w:iCs/>
        </w:rPr>
        <w:t>.</w:t>
      </w:r>
    </w:p>
    <w:p w14:paraId="583F5564" w14:textId="3F54AEA9" w:rsidR="00B77235" w:rsidRDefault="00F35466" w:rsidP="00977633">
      <w:pPr>
        <w:spacing w:after="0"/>
        <w:rPr>
          <w:rFonts w:ascii="Ubuntu Sans" w:hAnsi="Ubuntu Sans"/>
        </w:rPr>
      </w:pPr>
      <w:sdt>
        <w:sdtPr>
          <w:rPr>
            <w:rFonts w:ascii="Ubuntu Sans" w:hAnsi="Ubuntu Sans"/>
          </w:rPr>
          <w:id w:val="-626473691"/>
          <w14:checkbox>
            <w14:checked w14:val="0"/>
            <w14:checkedState w14:val="2612" w14:font="MS Gothic"/>
            <w14:uncheckedState w14:val="2610" w14:font="MS Gothic"/>
          </w14:checkbox>
        </w:sdtPr>
        <w:sdtEndPr/>
        <w:sdtContent>
          <w:r w:rsidR="00B77235">
            <w:rPr>
              <w:rFonts w:ascii="MS Gothic" w:eastAsia="MS Gothic" w:hAnsi="MS Gothic" w:hint="eastAsia"/>
            </w:rPr>
            <w:t>☐</w:t>
          </w:r>
        </w:sdtContent>
      </w:sdt>
      <w:r w:rsidR="009B459D">
        <w:rPr>
          <w:rFonts w:ascii="Ubuntu Sans" w:hAnsi="Ubuntu Sans"/>
        </w:rPr>
        <w:t xml:space="preserve"> </w:t>
      </w:r>
      <w:r w:rsidR="00DB7FE9">
        <w:rPr>
          <w:rFonts w:ascii="Ubuntu Sans" w:hAnsi="Ubuntu Sans"/>
        </w:rPr>
        <w:t>Melding en alarmering</w:t>
      </w:r>
    </w:p>
    <w:p w14:paraId="169183D0" w14:textId="77777777" w:rsidR="00B77235" w:rsidRDefault="00F35466" w:rsidP="00977633">
      <w:pPr>
        <w:spacing w:after="0"/>
        <w:rPr>
          <w:rFonts w:ascii="Ubuntu Sans" w:hAnsi="Ubuntu Sans"/>
        </w:rPr>
      </w:pPr>
      <w:sdt>
        <w:sdtPr>
          <w:rPr>
            <w:rFonts w:ascii="Ubuntu Sans" w:hAnsi="Ubuntu Sans"/>
          </w:rPr>
          <w:id w:val="-1398744520"/>
          <w14:checkbox>
            <w14:checked w14:val="0"/>
            <w14:checkedState w14:val="2612" w14:font="MS Gothic"/>
            <w14:uncheckedState w14:val="2610" w14:font="MS Gothic"/>
          </w14:checkbox>
        </w:sdtPr>
        <w:sdtEndPr/>
        <w:sdtContent>
          <w:r w:rsidR="00DB7FE9">
            <w:rPr>
              <w:rFonts w:ascii="MS Gothic" w:eastAsia="MS Gothic" w:hAnsi="MS Gothic" w:hint="eastAsia"/>
            </w:rPr>
            <w:t>☐</w:t>
          </w:r>
        </w:sdtContent>
      </w:sdt>
      <w:r w:rsidR="00DB7FE9">
        <w:rPr>
          <w:rFonts w:ascii="Ubuntu Sans" w:hAnsi="Ubuntu Sans"/>
        </w:rPr>
        <w:t xml:space="preserve"> Op-/afschaling</w:t>
      </w:r>
    </w:p>
    <w:p w14:paraId="1443A4DF" w14:textId="77777777" w:rsidR="00B77235" w:rsidRDefault="00F35466" w:rsidP="00977633">
      <w:pPr>
        <w:spacing w:after="0"/>
        <w:rPr>
          <w:rFonts w:ascii="Ubuntu Sans" w:hAnsi="Ubuntu Sans"/>
        </w:rPr>
      </w:pPr>
      <w:sdt>
        <w:sdtPr>
          <w:rPr>
            <w:rFonts w:ascii="Ubuntu Sans" w:hAnsi="Ubuntu Sans"/>
          </w:rPr>
          <w:id w:val="-398588510"/>
          <w14:checkbox>
            <w14:checked w14:val="0"/>
            <w14:checkedState w14:val="2612" w14:font="MS Gothic"/>
            <w14:uncheckedState w14:val="2610" w14:font="MS Gothic"/>
          </w14:checkbox>
        </w:sdtPr>
        <w:sdtEndPr/>
        <w:sdtContent>
          <w:r w:rsidR="00DB7FE9">
            <w:rPr>
              <w:rFonts w:ascii="MS Gothic" w:eastAsia="MS Gothic" w:hAnsi="MS Gothic" w:hint="eastAsia"/>
            </w:rPr>
            <w:t>☐</w:t>
          </w:r>
        </w:sdtContent>
      </w:sdt>
      <w:r w:rsidR="00DB7FE9">
        <w:rPr>
          <w:rFonts w:ascii="Ubuntu Sans" w:hAnsi="Ubuntu Sans"/>
        </w:rPr>
        <w:t xml:space="preserve"> </w:t>
      </w:r>
      <w:r w:rsidR="009B459D">
        <w:rPr>
          <w:rFonts w:ascii="Ubuntu Sans" w:hAnsi="Ubuntu Sans"/>
        </w:rPr>
        <w:t>Informatiemanagement</w:t>
      </w:r>
    </w:p>
    <w:p w14:paraId="0F19C03D" w14:textId="60400D1B" w:rsidR="009B459D" w:rsidRDefault="00F35466" w:rsidP="00977633">
      <w:pPr>
        <w:spacing w:after="0"/>
        <w:rPr>
          <w:rFonts w:ascii="Ubuntu Sans" w:hAnsi="Ubuntu Sans"/>
        </w:rPr>
      </w:pPr>
      <w:sdt>
        <w:sdtPr>
          <w:rPr>
            <w:rFonts w:ascii="Ubuntu Sans" w:hAnsi="Ubuntu Sans"/>
          </w:rPr>
          <w:id w:val="-855654353"/>
          <w14:checkbox>
            <w14:checked w14:val="0"/>
            <w14:checkedState w14:val="2612" w14:font="MS Gothic"/>
            <w14:uncheckedState w14:val="2610" w14:font="MS Gothic"/>
          </w14:checkbox>
        </w:sdtPr>
        <w:sdtEndPr/>
        <w:sdtContent>
          <w:r w:rsidR="00DB7FE9">
            <w:rPr>
              <w:rFonts w:ascii="MS Gothic" w:eastAsia="MS Gothic" w:hAnsi="MS Gothic" w:hint="eastAsia"/>
            </w:rPr>
            <w:t>☐</w:t>
          </w:r>
        </w:sdtContent>
      </w:sdt>
      <w:r w:rsidR="00DB7FE9">
        <w:rPr>
          <w:rFonts w:ascii="Ubuntu Sans" w:hAnsi="Ubuntu Sans"/>
        </w:rPr>
        <w:t xml:space="preserve"> </w:t>
      </w:r>
      <w:r w:rsidR="009B459D">
        <w:rPr>
          <w:rFonts w:ascii="Ubuntu Sans" w:hAnsi="Ubuntu Sans"/>
        </w:rPr>
        <w:t>Leiding en coördinatie</w:t>
      </w:r>
    </w:p>
    <w:p w14:paraId="2C0105AD" w14:textId="77777777" w:rsidR="00B77235" w:rsidRDefault="00F35466" w:rsidP="00977633">
      <w:pPr>
        <w:spacing w:after="0"/>
        <w:rPr>
          <w:rFonts w:ascii="Ubuntu Sans" w:hAnsi="Ubuntu Sans"/>
        </w:rPr>
      </w:pPr>
      <w:sdt>
        <w:sdtPr>
          <w:rPr>
            <w:rFonts w:ascii="Ubuntu Sans" w:hAnsi="Ubuntu Sans"/>
          </w:rPr>
          <w:id w:val="-1765983572"/>
          <w14:checkbox>
            <w14:checked w14:val="0"/>
            <w14:checkedState w14:val="2612" w14:font="MS Gothic"/>
            <w14:uncheckedState w14:val="2610" w14:font="MS Gothic"/>
          </w14:checkbox>
        </w:sdtPr>
        <w:sdtEndPr/>
        <w:sdtContent>
          <w:r w:rsidR="00A76DB6">
            <w:rPr>
              <w:rFonts w:ascii="MS Gothic" w:eastAsia="MS Gothic" w:hAnsi="MS Gothic" w:hint="eastAsia"/>
            </w:rPr>
            <w:t>☐</w:t>
          </w:r>
        </w:sdtContent>
      </w:sdt>
      <w:r w:rsidR="00A76DB6">
        <w:rPr>
          <w:rFonts w:ascii="Ubuntu Sans" w:hAnsi="Ubuntu Sans"/>
        </w:rPr>
        <w:t xml:space="preserve"> </w:t>
      </w:r>
      <w:r w:rsidR="009B459D">
        <w:rPr>
          <w:rFonts w:ascii="Ubuntu Sans" w:hAnsi="Ubuntu Sans"/>
        </w:rPr>
        <w:t>Crisiscommunicatie</w:t>
      </w:r>
    </w:p>
    <w:p w14:paraId="6831AD01" w14:textId="77777777" w:rsidR="00B77235" w:rsidRDefault="00B77235" w:rsidP="00977633">
      <w:pPr>
        <w:spacing w:after="0"/>
        <w:rPr>
          <w:rFonts w:ascii="Ubuntu Sans" w:hAnsi="Ubuntu Sans"/>
        </w:rPr>
      </w:pPr>
    </w:p>
    <w:p w14:paraId="704D1A99" w14:textId="77777777" w:rsidR="00B77235" w:rsidRDefault="00B77235" w:rsidP="00977633">
      <w:pPr>
        <w:spacing w:after="0"/>
        <w:rPr>
          <w:rFonts w:ascii="Ubuntu Sans" w:hAnsi="Ubuntu Sans"/>
        </w:rPr>
      </w:pPr>
    </w:p>
    <w:p w14:paraId="63F53E7E" w14:textId="449F212A" w:rsidR="00B77235" w:rsidRDefault="00F35466" w:rsidP="00977633">
      <w:pPr>
        <w:spacing w:after="0"/>
        <w:rPr>
          <w:rFonts w:ascii="Ubuntu Sans" w:hAnsi="Ubuntu Sans"/>
        </w:rPr>
      </w:pPr>
      <w:sdt>
        <w:sdtPr>
          <w:rPr>
            <w:rFonts w:ascii="Ubuntu Sans" w:hAnsi="Ubuntu Sans"/>
          </w:rPr>
          <w:id w:val="164672301"/>
          <w14:checkbox>
            <w14:checked w14:val="0"/>
            <w14:checkedState w14:val="2612" w14:font="MS Gothic"/>
            <w14:uncheckedState w14:val="2610" w14:font="MS Gothic"/>
          </w14:checkbox>
        </w:sdtPr>
        <w:sdtEndPr/>
        <w:sdtContent>
          <w:r w:rsidR="00B77235">
            <w:rPr>
              <w:rFonts w:ascii="MS Gothic" w:eastAsia="MS Gothic" w:hAnsi="MS Gothic" w:hint="eastAsia"/>
            </w:rPr>
            <w:t>☐</w:t>
          </w:r>
        </w:sdtContent>
      </w:sdt>
      <w:r w:rsidR="00A76DB6">
        <w:rPr>
          <w:rFonts w:ascii="Ubuntu Sans" w:hAnsi="Ubuntu Sans"/>
        </w:rPr>
        <w:t xml:space="preserve"> </w:t>
      </w:r>
      <w:r w:rsidR="009B459D">
        <w:rPr>
          <w:rFonts w:ascii="Ubuntu Sans" w:hAnsi="Ubuntu Sans"/>
        </w:rPr>
        <w:t>Crisisplanvorming</w:t>
      </w:r>
    </w:p>
    <w:p w14:paraId="6148D076" w14:textId="3FE58A3E" w:rsidR="009B459D" w:rsidRDefault="00F35466" w:rsidP="00977633">
      <w:pPr>
        <w:spacing w:after="0"/>
        <w:rPr>
          <w:rFonts w:ascii="Ubuntu Sans" w:hAnsi="Ubuntu Sans"/>
        </w:rPr>
      </w:pPr>
      <w:sdt>
        <w:sdtPr>
          <w:rPr>
            <w:rFonts w:ascii="Ubuntu Sans" w:hAnsi="Ubuntu Sans"/>
          </w:rPr>
          <w:id w:val="403343961"/>
          <w14:checkbox>
            <w14:checked w14:val="0"/>
            <w14:checkedState w14:val="2612" w14:font="MS Gothic"/>
            <w14:uncheckedState w14:val="2610" w14:font="MS Gothic"/>
          </w14:checkbox>
        </w:sdtPr>
        <w:sdtEndPr/>
        <w:sdtContent>
          <w:r w:rsidR="00A76DB6">
            <w:rPr>
              <w:rFonts w:ascii="MS Gothic" w:eastAsia="MS Gothic" w:hAnsi="MS Gothic" w:hint="eastAsia"/>
            </w:rPr>
            <w:t>☐</w:t>
          </w:r>
        </w:sdtContent>
      </w:sdt>
      <w:r w:rsidR="00A76DB6">
        <w:rPr>
          <w:rFonts w:ascii="Ubuntu Sans" w:hAnsi="Ubuntu Sans"/>
        </w:rPr>
        <w:t xml:space="preserve"> </w:t>
      </w:r>
      <w:r w:rsidR="00DB7FE9">
        <w:rPr>
          <w:rFonts w:ascii="Ubuntu Sans" w:hAnsi="Ubuntu Sans"/>
        </w:rPr>
        <w:t>Vakbekwaamheid crisisfunctionarissen</w:t>
      </w:r>
    </w:p>
    <w:p w14:paraId="694A5E20" w14:textId="77777777" w:rsidR="00B77235" w:rsidRDefault="00F35466" w:rsidP="00977633">
      <w:pPr>
        <w:spacing w:after="0"/>
        <w:rPr>
          <w:rFonts w:ascii="Ubuntu Sans" w:hAnsi="Ubuntu Sans"/>
        </w:rPr>
      </w:pPr>
      <w:sdt>
        <w:sdtPr>
          <w:rPr>
            <w:rFonts w:ascii="Ubuntu Sans" w:hAnsi="Ubuntu Sans"/>
          </w:rPr>
          <w:id w:val="-1227452474"/>
          <w14:checkbox>
            <w14:checked w14:val="0"/>
            <w14:checkedState w14:val="2612" w14:font="MS Gothic"/>
            <w14:uncheckedState w14:val="2610" w14:font="MS Gothic"/>
          </w14:checkbox>
        </w:sdtPr>
        <w:sdtEndPr/>
        <w:sdtContent>
          <w:r w:rsidR="00A76DB6">
            <w:rPr>
              <w:rFonts w:ascii="MS Gothic" w:eastAsia="MS Gothic" w:hAnsi="MS Gothic" w:hint="eastAsia"/>
            </w:rPr>
            <w:t>☐</w:t>
          </w:r>
        </w:sdtContent>
      </w:sdt>
      <w:r w:rsidR="00A76DB6">
        <w:rPr>
          <w:rFonts w:ascii="Ubuntu Sans" w:hAnsi="Ubuntu Sans"/>
        </w:rPr>
        <w:t xml:space="preserve"> </w:t>
      </w:r>
      <w:r w:rsidR="00DB7FE9">
        <w:rPr>
          <w:rFonts w:ascii="Ubuntu Sans" w:hAnsi="Ubuntu Sans"/>
        </w:rPr>
        <w:t>Samenwerking en rolverdeling</w:t>
      </w:r>
    </w:p>
    <w:p w14:paraId="4227AECB" w14:textId="3EF37759" w:rsidR="00B77235" w:rsidRDefault="00F35466" w:rsidP="00B77235">
      <w:pPr>
        <w:spacing w:after="0"/>
        <w:rPr>
          <w:rFonts w:ascii="Ubuntu Sans" w:hAnsi="Ubuntu Sans"/>
        </w:rPr>
      </w:pPr>
      <w:sdt>
        <w:sdtPr>
          <w:rPr>
            <w:rFonts w:ascii="Ubuntu Sans" w:hAnsi="Ubuntu Sans"/>
          </w:rPr>
          <w:id w:val="280228736"/>
          <w14:checkbox>
            <w14:checked w14:val="0"/>
            <w14:checkedState w14:val="2612" w14:font="MS Gothic"/>
            <w14:uncheckedState w14:val="2610" w14:font="MS Gothic"/>
          </w14:checkbox>
        </w:sdtPr>
        <w:sdtEndPr/>
        <w:sdtContent>
          <w:r w:rsidR="00025A7C">
            <w:rPr>
              <w:rFonts w:ascii="MS Gothic" w:eastAsia="MS Gothic" w:hAnsi="MS Gothic" w:hint="eastAsia"/>
            </w:rPr>
            <w:t>☐</w:t>
          </w:r>
        </w:sdtContent>
      </w:sdt>
      <w:r w:rsidR="00A76DB6">
        <w:rPr>
          <w:rFonts w:ascii="Ubuntu Sans" w:hAnsi="Ubuntu Sans"/>
        </w:rPr>
        <w:t xml:space="preserve"> </w:t>
      </w:r>
      <w:r w:rsidR="00DB7FE9">
        <w:rPr>
          <w:rFonts w:ascii="Ubuntu Sans" w:hAnsi="Ubuntu Sans"/>
        </w:rPr>
        <w:t>Overig, namelijk</w:t>
      </w:r>
      <w:r w:rsidR="00B77235">
        <w:rPr>
          <w:rFonts w:ascii="Ubuntu Sans" w:hAnsi="Ubuntu Sans"/>
        </w:rPr>
        <w:t>:</w:t>
      </w:r>
    </w:p>
    <w:p w14:paraId="23CA8209" w14:textId="201F5E2C" w:rsidR="00B77235" w:rsidRDefault="00401240" w:rsidP="00B77235">
      <w:pPr>
        <w:spacing w:after="0"/>
        <w:rPr>
          <w:rFonts w:ascii="Ubuntu Sans" w:hAnsi="Ubuntu Sans"/>
        </w:rPr>
        <w:sectPr w:rsidR="00B77235" w:rsidSect="00B77235">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702" w:right="1134" w:bottom="1134" w:left="1134" w:header="709" w:footer="709" w:gutter="0"/>
          <w:cols w:num="2" w:space="708"/>
          <w:titlePg/>
          <w:docGrid w:linePitch="360"/>
        </w:sectPr>
      </w:pPr>
      <w:r>
        <w:rPr>
          <w:rFonts w:ascii="Ubuntu Sans" w:hAnsi="Ubuntu Sans"/>
          <w:noProof/>
          <w14:ligatures w14:val="standardContextual"/>
        </w:rPr>
        <mc:AlternateContent>
          <mc:Choice Requires="wps">
            <w:drawing>
              <wp:anchor distT="0" distB="0" distL="114300" distR="114300" simplePos="0" relativeHeight="251662336" behindDoc="0" locked="0" layoutInCell="1" allowOverlap="1" wp14:anchorId="34B0E007" wp14:editId="5000EC05">
                <wp:simplePos x="0" y="0"/>
                <wp:positionH relativeFrom="column">
                  <wp:posOffset>1367</wp:posOffset>
                </wp:positionH>
                <wp:positionV relativeFrom="paragraph">
                  <wp:posOffset>219300</wp:posOffset>
                </wp:positionV>
                <wp:extent cx="2293749" cy="8277"/>
                <wp:effectExtent l="0" t="0" r="30480" b="29845"/>
                <wp:wrapNone/>
                <wp:docPr id="2093897791" name="Rechte verbindingslijn 1"/>
                <wp:cNvGraphicFramePr/>
                <a:graphic xmlns:a="http://schemas.openxmlformats.org/drawingml/2006/main">
                  <a:graphicData uri="http://schemas.microsoft.com/office/word/2010/wordprocessingShape">
                    <wps:wsp>
                      <wps:cNvCnPr/>
                      <wps:spPr>
                        <a:xfrm>
                          <a:off x="0" y="0"/>
                          <a:ext cx="2293749" cy="8277"/>
                        </a:xfrm>
                        <a:prstGeom prst="line">
                          <a:avLst/>
                        </a:prstGeom>
                        <a:ln w="19050"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876C2B" id="Rechte verbindingslijn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25pt" to="180.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" strokecolor="black [3200]" strokeweight="1.5pt">
                <v:stroke dashstyle="1 1"/>
              </v:line>
            </w:pict>
          </mc:Fallback>
        </mc:AlternateContent>
      </w:r>
      <w:r>
        <w:rPr>
          <w:rFonts w:ascii="Ubuntu Sans" w:hAnsi="Ubuntu Sans"/>
        </w:rPr>
        <w:t xml:space="preserve"> </w:t>
      </w:r>
    </w:p>
    <w:tbl>
      <w:tblPr>
        <w:tblStyle w:val="Tabelraster"/>
        <w:tblW w:w="16445" w:type="dxa"/>
        <w:tblInd w:w="-998" w:type="dxa"/>
        <w:tblLayout w:type="fixed"/>
        <w:tblLook w:val="04A0" w:firstRow="1" w:lastRow="0" w:firstColumn="1" w:lastColumn="0" w:noHBand="0" w:noVBand="1"/>
      </w:tblPr>
      <w:tblGrid>
        <w:gridCol w:w="2269"/>
        <w:gridCol w:w="2126"/>
        <w:gridCol w:w="1843"/>
        <w:gridCol w:w="2268"/>
        <w:gridCol w:w="2268"/>
        <w:gridCol w:w="1985"/>
        <w:gridCol w:w="1134"/>
        <w:gridCol w:w="1701"/>
        <w:gridCol w:w="851"/>
      </w:tblGrid>
      <w:tr w:rsidR="00D261C0" w:rsidRPr="005C0474" w14:paraId="38E664AE" w14:textId="0D74B260" w:rsidTr="00C84252">
        <w:tc>
          <w:tcPr>
            <w:tcW w:w="2269" w:type="dxa"/>
            <w:shd w:val="clear" w:color="auto" w:fill="B4C6E7" w:themeFill="accent1" w:themeFillTint="66"/>
          </w:tcPr>
          <w:p w14:paraId="187BAC28" w14:textId="3B9F269D" w:rsidR="00D261C0" w:rsidRPr="00EE1854" w:rsidRDefault="005535C6" w:rsidP="00CB10AF">
            <w:pPr>
              <w:spacing w:after="0"/>
              <w:rPr>
                <w:rFonts w:ascii="Ubuntu Sans" w:hAnsi="Ubuntu Sans"/>
                <w:b/>
                <w:bCs/>
              </w:rPr>
            </w:pPr>
            <w:r>
              <w:rPr>
                <w:rFonts w:ascii="Ubuntu Sans" w:hAnsi="Ubuntu Sans"/>
                <w:b/>
                <w:bCs/>
              </w:rPr>
              <w:lastRenderedPageBreak/>
              <w:t>T</w:t>
            </w:r>
            <w:r w:rsidR="00D261C0" w:rsidRPr="00EE1854">
              <w:rPr>
                <w:rFonts w:ascii="Ubuntu Sans" w:hAnsi="Ubuntu Sans"/>
                <w:b/>
                <w:bCs/>
              </w:rPr>
              <w:t>hema</w:t>
            </w:r>
          </w:p>
        </w:tc>
        <w:tc>
          <w:tcPr>
            <w:tcW w:w="2126" w:type="dxa"/>
            <w:shd w:val="clear" w:color="auto" w:fill="B4C6E7" w:themeFill="accent1" w:themeFillTint="66"/>
          </w:tcPr>
          <w:p w14:paraId="5B882F21" w14:textId="77777777" w:rsidR="00D261C0" w:rsidRPr="005C0474" w:rsidRDefault="00D261C0" w:rsidP="00CB10AF">
            <w:pPr>
              <w:spacing w:after="0"/>
              <w:rPr>
                <w:rFonts w:ascii="Ubuntu Sans" w:hAnsi="Ubuntu Sans"/>
              </w:rPr>
            </w:pPr>
            <w:r w:rsidRPr="005C0474">
              <w:rPr>
                <w:rFonts w:ascii="Ubuntu Sans" w:hAnsi="Ubuntu Sans"/>
              </w:rPr>
              <w:t>Wat ging goed?</w:t>
            </w:r>
          </w:p>
        </w:tc>
        <w:tc>
          <w:tcPr>
            <w:tcW w:w="1843" w:type="dxa"/>
            <w:shd w:val="clear" w:color="auto" w:fill="B4C6E7" w:themeFill="accent1" w:themeFillTint="66"/>
          </w:tcPr>
          <w:p w14:paraId="1284F276" w14:textId="64CFBD09" w:rsidR="00D261C0" w:rsidRPr="005C0474" w:rsidRDefault="00D261C0" w:rsidP="00CB10AF">
            <w:pPr>
              <w:spacing w:after="0"/>
              <w:rPr>
                <w:rFonts w:ascii="Ubuntu Sans" w:hAnsi="Ubuntu Sans"/>
              </w:rPr>
            </w:pPr>
            <w:r w:rsidRPr="005C0474">
              <w:rPr>
                <w:rFonts w:ascii="Ubuntu Sans" w:hAnsi="Ubuntu Sans"/>
              </w:rPr>
              <w:t>Wat kan beter</w:t>
            </w:r>
            <w:r>
              <w:rPr>
                <w:rFonts w:ascii="Ubuntu Sans" w:hAnsi="Ubuntu Sans"/>
              </w:rPr>
              <w:t>?</w:t>
            </w:r>
          </w:p>
        </w:tc>
        <w:tc>
          <w:tcPr>
            <w:tcW w:w="2268" w:type="dxa"/>
            <w:shd w:val="clear" w:color="auto" w:fill="B4C6E7" w:themeFill="accent1" w:themeFillTint="66"/>
          </w:tcPr>
          <w:p w14:paraId="66B8A644" w14:textId="7E4C77A8" w:rsidR="00D261C0" w:rsidRPr="005C0474" w:rsidRDefault="00D261C0" w:rsidP="00CB10AF">
            <w:pPr>
              <w:spacing w:after="0"/>
              <w:rPr>
                <w:rFonts w:ascii="Ubuntu Sans" w:hAnsi="Ubuntu Sans"/>
              </w:rPr>
            </w:pPr>
            <w:r>
              <w:rPr>
                <w:rFonts w:ascii="Ubuntu Sans" w:hAnsi="Ubuntu Sans"/>
              </w:rPr>
              <w:t>Oorzaak</w:t>
            </w:r>
          </w:p>
        </w:tc>
        <w:tc>
          <w:tcPr>
            <w:tcW w:w="2268" w:type="dxa"/>
            <w:shd w:val="clear" w:color="auto" w:fill="B4C6E7" w:themeFill="accent1" w:themeFillTint="66"/>
          </w:tcPr>
          <w:p w14:paraId="1DF80E60" w14:textId="17397DC6" w:rsidR="00D261C0" w:rsidRPr="005C0474" w:rsidRDefault="00D261C0" w:rsidP="00CB10AF">
            <w:pPr>
              <w:spacing w:after="0"/>
              <w:rPr>
                <w:rFonts w:ascii="Ubuntu Sans" w:hAnsi="Ubuntu Sans"/>
              </w:rPr>
            </w:pPr>
            <w:r>
              <w:rPr>
                <w:rFonts w:ascii="Ubuntu Sans" w:hAnsi="Ubuntu Sans"/>
              </w:rPr>
              <w:t>Acti</w:t>
            </w:r>
            <w:r w:rsidR="002364EF">
              <w:rPr>
                <w:rFonts w:ascii="Ubuntu Sans" w:hAnsi="Ubuntu Sans"/>
              </w:rPr>
              <w:t>e</w:t>
            </w:r>
          </w:p>
        </w:tc>
        <w:tc>
          <w:tcPr>
            <w:tcW w:w="1985" w:type="dxa"/>
            <w:shd w:val="clear" w:color="auto" w:fill="B4C6E7" w:themeFill="accent1" w:themeFillTint="66"/>
          </w:tcPr>
          <w:p w14:paraId="2C2C6A2D" w14:textId="7AA968BE" w:rsidR="00D261C0" w:rsidRPr="005C0474" w:rsidRDefault="00D261C0" w:rsidP="00CB10AF">
            <w:pPr>
              <w:spacing w:after="0"/>
              <w:rPr>
                <w:rFonts w:ascii="Ubuntu Sans" w:hAnsi="Ubuntu Sans"/>
              </w:rPr>
            </w:pPr>
            <w:r w:rsidRPr="00F21BCE">
              <w:rPr>
                <w:rFonts w:ascii="Ubuntu Sans" w:hAnsi="Ubuntu Sans"/>
              </w:rPr>
              <w:t>Verantwoordelijke</w:t>
            </w:r>
          </w:p>
        </w:tc>
        <w:tc>
          <w:tcPr>
            <w:tcW w:w="1134" w:type="dxa"/>
            <w:shd w:val="clear" w:color="auto" w:fill="B4C6E7" w:themeFill="accent1" w:themeFillTint="66"/>
          </w:tcPr>
          <w:p w14:paraId="15796B82" w14:textId="5027FD84" w:rsidR="00D261C0" w:rsidRPr="00F21BCE" w:rsidRDefault="00D261C0" w:rsidP="00CB10AF">
            <w:pPr>
              <w:spacing w:after="0"/>
              <w:rPr>
                <w:rFonts w:ascii="Ubuntu Sans" w:hAnsi="Ubuntu Sans"/>
              </w:rPr>
            </w:pPr>
            <w:r w:rsidRPr="00F21BCE">
              <w:rPr>
                <w:rFonts w:ascii="Ubuntu Sans" w:hAnsi="Ubuntu Sans"/>
              </w:rPr>
              <w:t>Deadline</w:t>
            </w:r>
          </w:p>
        </w:tc>
        <w:tc>
          <w:tcPr>
            <w:tcW w:w="1701" w:type="dxa"/>
            <w:shd w:val="clear" w:color="auto" w:fill="B4C6E7" w:themeFill="accent1" w:themeFillTint="66"/>
          </w:tcPr>
          <w:p w14:paraId="4A83CE94" w14:textId="7CAF2D78" w:rsidR="00D261C0" w:rsidRPr="00F21BCE" w:rsidRDefault="00C84252" w:rsidP="00CB10AF">
            <w:pPr>
              <w:spacing w:after="0"/>
              <w:rPr>
                <w:rFonts w:ascii="Ubuntu Sans" w:hAnsi="Ubuntu Sans"/>
              </w:rPr>
            </w:pPr>
            <w:r>
              <w:rPr>
                <w:rFonts w:ascii="Ubuntu Sans" w:hAnsi="Ubuntu Sans"/>
              </w:rPr>
              <w:t>Terugkoppeling</w:t>
            </w:r>
          </w:p>
        </w:tc>
        <w:tc>
          <w:tcPr>
            <w:tcW w:w="851" w:type="dxa"/>
            <w:shd w:val="clear" w:color="auto" w:fill="B4C6E7" w:themeFill="accent1" w:themeFillTint="66"/>
          </w:tcPr>
          <w:p w14:paraId="50EBBC74" w14:textId="0B4FA328" w:rsidR="00D261C0" w:rsidRPr="00D54A85" w:rsidRDefault="00C84252" w:rsidP="00CB10AF">
            <w:pPr>
              <w:spacing w:after="0"/>
              <w:rPr>
                <w:rFonts w:ascii="Ubuntu Sans" w:hAnsi="Ubuntu Sans"/>
              </w:rPr>
            </w:pPr>
            <w:r>
              <w:rPr>
                <w:rFonts w:ascii="Ubuntu Sans" w:hAnsi="Ubuntu Sans"/>
              </w:rPr>
              <w:t>Status</w:t>
            </w:r>
          </w:p>
        </w:tc>
      </w:tr>
      <w:tr w:rsidR="00D261C0" w:rsidRPr="005C0474" w14:paraId="46DF9399" w14:textId="2FBC02E4" w:rsidTr="00C84252">
        <w:trPr>
          <w:trHeight w:val="676"/>
        </w:trPr>
        <w:tc>
          <w:tcPr>
            <w:tcW w:w="2269" w:type="dxa"/>
            <w:shd w:val="clear" w:color="auto" w:fill="B4C6E7" w:themeFill="accent1" w:themeFillTint="66"/>
          </w:tcPr>
          <w:p w14:paraId="450822E2" w14:textId="2D21065C" w:rsidR="00D261C0" w:rsidRPr="00041C8D" w:rsidRDefault="00D261C0" w:rsidP="00CB10AF">
            <w:pPr>
              <w:spacing w:after="0"/>
              <w:rPr>
                <w:rFonts w:ascii="Ubuntu Sans" w:hAnsi="Ubuntu Sans"/>
                <w:i/>
                <w:iCs/>
              </w:rPr>
            </w:pPr>
            <w:r w:rsidRPr="00041C8D">
              <w:rPr>
                <w:rFonts w:ascii="Ubuntu Sans" w:hAnsi="Ubuntu Sans"/>
                <w:i/>
                <w:iCs/>
              </w:rPr>
              <w:t>Voorbeeld:</w:t>
            </w:r>
          </w:p>
          <w:p w14:paraId="0A73FD51" w14:textId="449C45DF" w:rsidR="00D261C0" w:rsidRDefault="00D261C0" w:rsidP="00CB10AF">
            <w:pPr>
              <w:spacing w:after="0"/>
              <w:rPr>
                <w:rFonts w:ascii="Ubuntu Sans" w:hAnsi="Ubuntu Sans"/>
                <w:i/>
                <w:iCs/>
              </w:rPr>
            </w:pPr>
            <w:r>
              <w:rPr>
                <w:rFonts w:ascii="Ubuntu Sans" w:hAnsi="Ubuntu Sans"/>
                <w:i/>
                <w:iCs/>
              </w:rPr>
              <w:t>Crisisteamoefening;</w:t>
            </w:r>
          </w:p>
          <w:p w14:paraId="7E94B981" w14:textId="1A8E5EAA" w:rsidR="00D261C0" w:rsidRDefault="00D261C0" w:rsidP="00CB10AF">
            <w:pPr>
              <w:spacing w:after="0"/>
              <w:rPr>
                <w:rFonts w:ascii="Ubuntu Sans" w:hAnsi="Ubuntu Sans"/>
                <w:i/>
                <w:iCs/>
              </w:rPr>
            </w:pPr>
            <w:r>
              <w:rPr>
                <w:rFonts w:ascii="Ubuntu Sans" w:hAnsi="Ubuntu Sans"/>
                <w:i/>
                <w:iCs/>
              </w:rPr>
              <w:t>Melding &amp; alarmering</w:t>
            </w:r>
          </w:p>
          <w:p w14:paraId="31A9AD51" w14:textId="53A93E3A" w:rsidR="00D261C0" w:rsidRPr="00041C8D" w:rsidRDefault="00D261C0" w:rsidP="00CB10AF">
            <w:pPr>
              <w:spacing w:after="0"/>
              <w:rPr>
                <w:rFonts w:ascii="Ubuntu Sans" w:hAnsi="Ubuntu Sans"/>
                <w:i/>
                <w:iCs/>
              </w:rPr>
            </w:pPr>
          </w:p>
        </w:tc>
        <w:tc>
          <w:tcPr>
            <w:tcW w:w="2126" w:type="dxa"/>
          </w:tcPr>
          <w:p w14:paraId="556AC388" w14:textId="3BEBBF88" w:rsidR="00D261C0" w:rsidRPr="002A119E" w:rsidRDefault="00D261C0" w:rsidP="00CB10AF">
            <w:pPr>
              <w:spacing w:after="0"/>
              <w:rPr>
                <w:rFonts w:ascii="Ubuntu Sans" w:hAnsi="Ubuntu Sans"/>
                <w:i/>
                <w:iCs/>
              </w:rPr>
            </w:pPr>
            <w:r w:rsidRPr="001C671C">
              <w:rPr>
                <w:rFonts w:ascii="Ubuntu Sans" w:hAnsi="Ubuntu Sans"/>
                <w:i/>
                <w:iCs/>
              </w:rPr>
              <w:t>De melding werd snel opgepakt en het crisisteam kwam tijdig bijeen.</w:t>
            </w:r>
          </w:p>
        </w:tc>
        <w:tc>
          <w:tcPr>
            <w:tcW w:w="1843" w:type="dxa"/>
          </w:tcPr>
          <w:p w14:paraId="7BDC20B4" w14:textId="0C08803E" w:rsidR="00D261C0" w:rsidRPr="002A119E" w:rsidRDefault="00D261C0" w:rsidP="00CB10AF">
            <w:pPr>
              <w:spacing w:after="0"/>
              <w:rPr>
                <w:rFonts w:ascii="Ubuntu Sans" w:hAnsi="Ubuntu Sans"/>
                <w:i/>
                <w:iCs/>
              </w:rPr>
            </w:pPr>
            <w:r w:rsidRPr="001C671C">
              <w:rPr>
                <w:rFonts w:ascii="Ubuntu Sans" w:hAnsi="Ubuntu Sans"/>
                <w:i/>
                <w:iCs/>
              </w:rPr>
              <w:t>Het uitvraagprotocol werd niet gehanteerd bij de eerste melding.</w:t>
            </w:r>
          </w:p>
        </w:tc>
        <w:tc>
          <w:tcPr>
            <w:tcW w:w="2268" w:type="dxa"/>
          </w:tcPr>
          <w:p w14:paraId="42300173" w14:textId="7329A2EA" w:rsidR="00D261C0" w:rsidRPr="002A119E" w:rsidRDefault="00D261C0" w:rsidP="00CB10AF">
            <w:pPr>
              <w:spacing w:after="0"/>
              <w:rPr>
                <w:rFonts w:ascii="Ubuntu Sans" w:hAnsi="Ubuntu Sans"/>
                <w:i/>
                <w:iCs/>
              </w:rPr>
            </w:pPr>
            <w:r w:rsidRPr="009A1759">
              <w:rPr>
                <w:rFonts w:ascii="Ubuntu Sans" w:hAnsi="Ubuntu Sans"/>
                <w:i/>
                <w:iCs/>
              </w:rPr>
              <w:t>Onvoldoende bekendheid met het protocol en geen reminder voorafgaand aan de oefening.</w:t>
            </w:r>
          </w:p>
        </w:tc>
        <w:tc>
          <w:tcPr>
            <w:tcW w:w="2268" w:type="dxa"/>
          </w:tcPr>
          <w:p w14:paraId="134496C8" w14:textId="595FA6EC" w:rsidR="00D261C0" w:rsidRPr="002A119E" w:rsidRDefault="00D261C0" w:rsidP="00CB10AF">
            <w:pPr>
              <w:spacing w:after="0"/>
              <w:rPr>
                <w:rFonts w:ascii="Ubuntu Sans" w:hAnsi="Ubuntu Sans"/>
                <w:i/>
                <w:iCs/>
              </w:rPr>
            </w:pPr>
            <w:r w:rsidRPr="00E9397E">
              <w:rPr>
                <w:rFonts w:ascii="Ubuntu Sans" w:hAnsi="Ubuntu Sans"/>
                <w:i/>
                <w:iCs/>
              </w:rPr>
              <w:t>Korte instructie vooraf en herhalingstraining voor alle betrokkenen.</w:t>
            </w:r>
          </w:p>
        </w:tc>
        <w:tc>
          <w:tcPr>
            <w:tcW w:w="1985" w:type="dxa"/>
          </w:tcPr>
          <w:p w14:paraId="68B1ACB1" w14:textId="673845A6" w:rsidR="00D261C0" w:rsidRPr="002A119E" w:rsidRDefault="00D261C0" w:rsidP="00CB10AF">
            <w:pPr>
              <w:spacing w:after="0"/>
              <w:rPr>
                <w:rFonts w:ascii="Ubuntu Sans" w:hAnsi="Ubuntu Sans"/>
                <w:i/>
                <w:iCs/>
              </w:rPr>
            </w:pPr>
            <w:r w:rsidRPr="00E9397E">
              <w:rPr>
                <w:rFonts w:ascii="Ubuntu Sans" w:hAnsi="Ubuntu Sans"/>
                <w:i/>
                <w:iCs/>
              </w:rPr>
              <w:t>Oefenleider / teamcoördinator</w:t>
            </w:r>
          </w:p>
        </w:tc>
        <w:tc>
          <w:tcPr>
            <w:tcW w:w="1134" w:type="dxa"/>
          </w:tcPr>
          <w:p w14:paraId="3AB2F014" w14:textId="115D8B32" w:rsidR="00D261C0" w:rsidRPr="002A119E" w:rsidRDefault="00D261C0" w:rsidP="00CB10AF">
            <w:pPr>
              <w:spacing w:after="0"/>
              <w:rPr>
                <w:rFonts w:ascii="Ubuntu Sans" w:hAnsi="Ubuntu Sans"/>
                <w:i/>
                <w:iCs/>
              </w:rPr>
            </w:pPr>
            <w:r>
              <w:rPr>
                <w:rFonts w:ascii="Ubuntu Sans" w:hAnsi="Ubuntu Sans"/>
                <w:i/>
                <w:iCs/>
              </w:rPr>
              <w:t>01-02-2026</w:t>
            </w:r>
          </w:p>
        </w:tc>
        <w:tc>
          <w:tcPr>
            <w:tcW w:w="1701" w:type="dxa"/>
          </w:tcPr>
          <w:sdt>
            <w:sdtPr>
              <w:rPr>
                <w:rFonts w:ascii="Ubuntu Sans" w:hAnsi="Ubuntu Sans" w:cs="Segoe UI Symbol"/>
              </w:rPr>
              <w:alias w:val="Kies een optie"/>
              <w:tag w:val="Kies een optie"/>
              <w:id w:val="-971284278"/>
              <w:placeholder>
                <w:docPart w:val="90A12BF77E6140109DE6CA12839356A3"/>
              </w:placeholder>
              <w:showingPlcHdr/>
              <w:comboBox>
                <w:listItem w:value="Kies een item."/>
                <w:listItem w:displayText="Bestuurlijk" w:value="Bestuurlijk"/>
                <w:listItem w:displayText="Tactisch" w:value="Tactisch"/>
                <w:listItem w:displayText="Operationeel" w:value="Operationeel"/>
                <w:listItem w:displayText="n.v.t." w:value="n.v.t."/>
              </w:comboBox>
            </w:sdtPr>
            <w:sdtEndPr/>
            <w:sdtContent>
              <w:p w14:paraId="74360F7A" w14:textId="51DB5F4C" w:rsidR="00D261C0" w:rsidRPr="009413CB" w:rsidRDefault="00FD308E" w:rsidP="00C84252">
                <w:pPr>
                  <w:spacing w:after="0"/>
                  <w:ind w:left="-99"/>
                  <w:rPr>
                    <w:rFonts w:ascii="Ubuntu Sans" w:hAnsi="Ubuntu Sans" w:cs="Segoe UI Symbol"/>
                  </w:rPr>
                </w:pPr>
                <w:r w:rsidRPr="00EF6F35">
                  <w:rPr>
                    <w:rStyle w:val="Tekstvantijdelijkeaanduiding"/>
                  </w:rPr>
                  <w:t>Kies een item.</w:t>
                </w:r>
              </w:p>
            </w:sdtContent>
          </w:sdt>
          <w:p w14:paraId="68CF80B2" w14:textId="58877983" w:rsidR="009413CB" w:rsidRPr="002A119E" w:rsidRDefault="009413CB" w:rsidP="00C84252">
            <w:pPr>
              <w:spacing w:after="0"/>
              <w:ind w:left="-99"/>
              <w:rPr>
                <w:rFonts w:ascii="Ubuntu Sans" w:hAnsi="Ubuntu Sans"/>
                <w:i/>
                <w:iCs/>
              </w:rPr>
            </w:pPr>
          </w:p>
        </w:tc>
        <w:tc>
          <w:tcPr>
            <w:tcW w:w="851" w:type="dxa"/>
            <w:shd w:val="clear" w:color="auto" w:fill="F4B083" w:themeFill="accent2" w:themeFillTint="99"/>
          </w:tcPr>
          <w:p w14:paraId="5AC7AEDB" w14:textId="5E7217CE" w:rsidR="00415668" w:rsidRPr="002A119E" w:rsidRDefault="00415668" w:rsidP="00B20C96">
            <w:pPr>
              <w:spacing w:after="0"/>
              <w:ind w:left="-99"/>
              <w:rPr>
                <w:rFonts w:ascii="Ubuntu Sans" w:hAnsi="Ubuntu Sans"/>
                <w:i/>
                <w:iCs/>
              </w:rPr>
            </w:pPr>
          </w:p>
        </w:tc>
      </w:tr>
      <w:tr w:rsidR="00D261C0" w:rsidRPr="005C0474" w14:paraId="7DEB4489" w14:textId="1C147229" w:rsidTr="001B57A5">
        <w:trPr>
          <w:trHeight w:val="907"/>
        </w:trPr>
        <w:tc>
          <w:tcPr>
            <w:tcW w:w="2269" w:type="dxa"/>
            <w:shd w:val="clear" w:color="auto" w:fill="B4C6E7" w:themeFill="accent1" w:themeFillTint="66"/>
          </w:tcPr>
          <w:p w14:paraId="79B14ADD" w14:textId="77777777" w:rsidR="00D261C0" w:rsidRPr="005C0474" w:rsidRDefault="00D261C0" w:rsidP="00CB10AF">
            <w:pPr>
              <w:spacing w:after="0"/>
              <w:rPr>
                <w:rFonts w:ascii="Ubuntu Sans" w:hAnsi="Ubuntu Sans"/>
              </w:rPr>
            </w:pPr>
            <w:r w:rsidRPr="005C0474">
              <w:rPr>
                <w:rFonts w:ascii="Ubuntu Sans" w:hAnsi="Ubuntu Sans"/>
              </w:rPr>
              <w:t>Melding &amp; alarmering</w:t>
            </w:r>
          </w:p>
        </w:tc>
        <w:tc>
          <w:tcPr>
            <w:tcW w:w="2126" w:type="dxa"/>
          </w:tcPr>
          <w:p w14:paraId="2191F074" w14:textId="2E1AE2DC" w:rsidR="00D261C0" w:rsidRPr="005C0474" w:rsidRDefault="00D261C0" w:rsidP="00CB10AF">
            <w:pPr>
              <w:spacing w:after="0"/>
              <w:rPr>
                <w:rFonts w:ascii="Ubuntu Sans" w:hAnsi="Ubuntu Sans"/>
              </w:rPr>
            </w:pPr>
          </w:p>
        </w:tc>
        <w:tc>
          <w:tcPr>
            <w:tcW w:w="1843" w:type="dxa"/>
          </w:tcPr>
          <w:p w14:paraId="76C268D4" w14:textId="77777777" w:rsidR="00D261C0" w:rsidRPr="005C0474" w:rsidRDefault="00D261C0" w:rsidP="00CB10AF">
            <w:pPr>
              <w:spacing w:after="0"/>
              <w:rPr>
                <w:rFonts w:ascii="Ubuntu Sans" w:hAnsi="Ubuntu Sans"/>
              </w:rPr>
            </w:pPr>
          </w:p>
        </w:tc>
        <w:tc>
          <w:tcPr>
            <w:tcW w:w="2268" w:type="dxa"/>
          </w:tcPr>
          <w:p w14:paraId="0AE04849" w14:textId="77777777" w:rsidR="00D261C0" w:rsidRPr="005C0474" w:rsidRDefault="00D261C0" w:rsidP="00CB10AF">
            <w:pPr>
              <w:spacing w:after="0"/>
              <w:rPr>
                <w:rFonts w:ascii="Ubuntu Sans" w:hAnsi="Ubuntu Sans"/>
              </w:rPr>
            </w:pPr>
          </w:p>
        </w:tc>
        <w:tc>
          <w:tcPr>
            <w:tcW w:w="2268" w:type="dxa"/>
          </w:tcPr>
          <w:p w14:paraId="3696E5A4" w14:textId="77777777" w:rsidR="00D261C0" w:rsidRPr="005C0474" w:rsidRDefault="00D261C0" w:rsidP="00CB10AF">
            <w:pPr>
              <w:spacing w:after="0"/>
              <w:rPr>
                <w:rFonts w:ascii="Ubuntu Sans" w:hAnsi="Ubuntu Sans"/>
              </w:rPr>
            </w:pPr>
          </w:p>
        </w:tc>
        <w:tc>
          <w:tcPr>
            <w:tcW w:w="1985" w:type="dxa"/>
          </w:tcPr>
          <w:p w14:paraId="347DC91B" w14:textId="77777777" w:rsidR="00D261C0" w:rsidRPr="005C0474" w:rsidRDefault="00D261C0" w:rsidP="00CB10AF">
            <w:pPr>
              <w:spacing w:after="0"/>
              <w:rPr>
                <w:rFonts w:ascii="Ubuntu Sans" w:hAnsi="Ubuntu Sans"/>
              </w:rPr>
            </w:pPr>
          </w:p>
        </w:tc>
        <w:tc>
          <w:tcPr>
            <w:tcW w:w="1134" w:type="dxa"/>
          </w:tcPr>
          <w:p w14:paraId="5C5468D5" w14:textId="77777777" w:rsidR="00D261C0" w:rsidRPr="005C0474" w:rsidRDefault="00D261C0" w:rsidP="00CB10AF">
            <w:pPr>
              <w:spacing w:after="0"/>
              <w:rPr>
                <w:rFonts w:ascii="Ubuntu Sans" w:hAnsi="Ubuntu Sans"/>
              </w:rPr>
            </w:pPr>
          </w:p>
        </w:tc>
        <w:tc>
          <w:tcPr>
            <w:tcW w:w="1701" w:type="dxa"/>
          </w:tcPr>
          <w:p w14:paraId="68A13EA0" w14:textId="0A040D86" w:rsidR="00D261C0" w:rsidRPr="005C0474" w:rsidRDefault="00D261C0" w:rsidP="009413CB">
            <w:pPr>
              <w:spacing w:after="0"/>
              <w:rPr>
                <w:rFonts w:ascii="Ubuntu Sans" w:hAnsi="Ubuntu Sans"/>
              </w:rPr>
            </w:pPr>
          </w:p>
        </w:tc>
        <w:tc>
          <w:tcPr>
            <w:tcW w:w="851" w:type="dxa"/>
          </w:tcPr>
          <w:p w14:paraId="576C4272" w14:textId="77777777" w:rsidR="00D261C0" w:rsidRPr="005C0474" w:rsidRDefault="00D261C0" w:rsidP="00CB10AF">
            <w:pPr>
              <w:spacing w:after="0"/>
              <w:rPr>
                <w:rFonts w:ascii="Ubuntu Sans" w:hAnsi="Ubuntu Sans"/>
              </w:rPr>
            </w:pPr>
          </w:p>
        </w:tc>
      </w:tr>
      <w:tr w:rsidR="00D261C0" w:rsidRPr="005C0474" w14:paraId="7DBBBFA1" w14:textId="4ABE0FCF" w:rsidTr="001B57A5">
        <w:trPr>
          <w:trHeight w:val="848"/>
        </w:trPr>
        <w:tc>
          <w:tcPr>
            <w:tcW w:w="2269" w:type="dxa"/>
            <w:shd w:val="clear" w:color="auto" w:fill="B4C6E7" w:themeFill="accent1" w:themeFillTint="66"/>
          </w:tcPr>
          <w:p w14:paraId="45B146FC" w14:textId="77777777" w:rsidR="00D261C0" w:rsidRPr="005C0474" w:rsidRDefault="00D261C0" w:rsidP="00CB10AF">
            <w:pPr>
              <w:spacing w:after="0"/>
              <w:rPr>
                <w:rFonts w:ascii="Ubuntu Sans" w:hAnsi="Ubuntu Sans"/>
              </w:rPr>
            </w:pPr>
            <w:r w:rsidRPr="005C0474">
              <w:rPr>
                <w:rFonts w:ascii="Ubuntu Sans" w:hAnsi="Ubuntu Sans"/>
              </w:rPr>
              <w:t>Op- en afschaling</w:t>
            </w:r>
          </w:p>
        </w:tc>
        <w:tc>
          <w:tcPr>
            <w:tcW w:w="2126" w:type="dxa"/>
          </w:tcPr>
          <w:p w14:paraId="3CFD1E45" w14:textId="77777777" w:rsidR="00D261C0" w:rsidRPr="005C0474" w:rsidRDefault="00D261C0" w:rsidP="00CB10AF">
            <w:pPr>
              <w:spacing w:after="0"/>
              <w:rPr>
                <w:rFonts w:ascii="Ubuntu Sans" w:hAnsi="Ubuntu Sans"/>
              </w:rPr>
            </w:pPr>
          </w:p>
        </w:tc>
        <w:tc>
          <w:tcPr>
            <w:tcW w:w="1843" w:type="dxa"/>
          </w:tcPr>
          <w:p w14:paraId="557F060C" w14:textId="77777777" w:rsidR="00D261C0" w:rsidRPr="005C0474" w:rsidRDefault="00D261C0" w:rsidP="00CB10AF">
            <w:pPr>
              <w:spacing w:after="0"/>
              <w:rPr>
                <w:rFonts w:ascii="Ubuntu Sans" w:hAnsi="Ubuntu Sans"/>
              </w:rPr>
            </w:pPr>
          </w:p>
        </w:tc>
        <w:tc>
          <w:tcPr>
            <w:tcW w:w="2268" w:type="dxa"/>
          </w:tcPr>
          <w:p w14:paraId="5CFCFC85" w14:textId="77777777" w:rsidR="00D261C0" w:rsidRPr="005C0474" w:rsidRDefault="00D261C0" w:rsidP="00CB10AF">
            <w:pPr>
              <w:spacing w:after="0"/>
              <w:rPr>
                <w:rFonts w:ascii="Ubuntu Sans" w:hAnsi="Ubuntu Sans"/>
              </w:rPr>
            </w:pPr>
          </w:p>
        </w:tc>
        <w:tc>
          <w:tcPr>
            <w:tcW w:w="2268" w:type="dxa"/>
          </w:tcPr>
          <w:p w14:paraId="7A1648CB" w14:textId="77777777" w:rsidR="00D261C0" w:rsidRPr="005C0474" w:rsidRDefault="00D261C0" w:rsidP="00CB10AF">
            <w:pPr>
              <w:spacing w:after="0"/>
              <w:rPr>
                <w:rFonts w:ascii="Ubuntu Sans" w:hAnsi="Ubuntu Sans"/>
              </w:rPr>
            </w:pPr>
          </w:p>
        </w:tc>
        <w:tc>
          <w:tcPr>
            <w:tcW w:w="1985" w:type="dxa"/>
          </w:tcPr>
          <w:p w14:paraId="3A737DD2" w14:textId="77777777" w:rsidR="00D261C0" w:rsidRPr="005C0474" w:rsidRDefault="00D261C0" w:rsidP="00CB10AF">
            <w:pPr>
              <w:spacing w:after="0"/>
              <w:rPr>
                <w:rFonts w:ascii="Ubuntu Sans" w:hAnsi="Ubuntu Sans"/>
              </w:rPr>
            </w:pPr>
          </w:p>
        </w:tc>
        <w:tc>
          <w:tcPr>
            <w:tcW w:w="1134" w:type="dxa"/>
          </w:tcPr>
          <w:p w14:paraId="5018ECB3" w14:textId="77777777" w:rsidR="00D261C0" w:rsidRPr="005C0474" w:rsidRDefault="00D261C0" w:rsidP="00CB10AF">
            <w:pPr>
              <w:spacing w:after="0"/>
              <w:rPr>
                <w:rFonts w:ascii="Ubuntu Sans" w:hAnsi="Ubuntu Sans"/>
              </w:rPr>
            </w:pPr>
          </w:p>
        </w:tc>
        <w:tc>
          <w:tcPr>
            <w:tcW w:w="1701" w:type="dxa"/>
          </w:tcPr>
          <w:p w14:paraId="739134A6" w14:textId="77777777" w:rsidR="00D261C0" w:rsidRPr="005C0474" w:rsidRDefault="00D261C0" w:rsidP="00CB10AF">
            <w:pPr>
              <w:spacing w:after="0"/>
              <w:rPr>
                <w:rFonts w:ascii="Ubuntu Sans" w:hAnsi="Ubuntu Sans"/>
              </w:rPr>
            </w:pPr>
          </w:p>
        </w:tc>
        <w:tc>
          <w:tcPr>
            <w:tcW w:w="851" w:type="dxa"/>
          </w:tcPr>
          <w:p w14:paraId="78714E5D" w14:textId="77777777" w:rsidR="00D261C0" w:rsidRPr="005C0474" w:rsidRDefault="00D261C0" w:rsidP="00CB10AF">
            <w:pPr>
              <w:spacing w:after="0"/>
              <w:rPr>
                <w:rFonts w:ascii="Ubuntu Sans" w:hAnsi="Ubuntu Sans"/>
              </w:rPr>
            </w:pPr>
          </w:p>
        </w:tc>
      </w:tr>
      <w:tr w:rsidR="00D261C0" w:rsidRPr="005C0474" w14:paraId="3BF3FAF1" w14:textId="2D212BBB" w:rsidTr="001B57A5">
        <w:trPr>
          <w:trHeight w:val="847"/>
        </w:trPr>
        <w:tc>
          <w:tcPr>
            <w:tcW w:w="2269" w:type="dxa"/>
            <w:shd w:val="clear" w:color="auto" w:fill="B4C6E7" w:themeFill="accent1" w:themeFillTint="66"/>
          </w:tcPr>
          <w:p w14:paraId="26B37083" w14:textId="77777777" w:rsidR="00D261C0" w:rsidRPr="005C0474" w:rsidRDefault="00D261C0" w:rsidP="00CB10AF">
            <w:pPr>
              <w:spacing w:after="0"/>
              <w:rPr>
                <w:rFonts w:ascii="Ubuntu Sans" w:hAnsi="Ubuntu Sans"/>
              </w:rPr>
            </w:pPr>
            <w:r w:rsidRPr="005C0474">
              <w:rPr>
                <w:rFonts w:ascii="Ubuntu Sans" w:hAnsi="Ubuntu Sans"/>
              </w:rPr>
              <w:t>Leiding &amp; coördinatie</w:t>
            </w:r>
          </w:p>
        </w:tc>
        <w:tc>
          <w:tcPr>
            <w:tcW w:w="2126" w:type="dxa"/>
          </w:tcPr>
          <w:p w14:paraId="4CF01028" w14:textId="77777777" w:rsidR="00D261C0" w:rsidRPr="005C0474" w:rsidRDefault="00D261C0" w:rsidP="00CB10AF">
            <w:pPr>
              <w:spacing w:after="0"/>
              <w:rPr>
                <w:rFonts w:ascii="Ubuntu Sans" w:hAnsi="Ubuntu Sans"/>
              </w:rPr>
            </w:pPr>
          </w:p>
        </w:tc>
        <w:tc>
          <w:tcPr>
            <w:tcW w:w="1843" w:type="dxa"/>
          </w:tcPr>
          <w:p w14:paraId="30A89BB5" w14:textId="77777777" w:rsidR="00D261C0" w:rsidRPr="005C0474" w:rsidRDefault="00D261C0" w:rsidP="00CB10AF">
            <w:pPr>
              <w:spacing w:after="0"/>
              <w:rPr>
                <w:rFonts w:ascii="Ubuntu Sans" w:hAnsi="Ubuntu Sans"/>
              </w:rPr>
            </w:pPr>
          </w:p>
        </w:tc>
        <w:tc>
          <w:tcPr>
            <w:tcW w:w="2268" w:type="dxa"/>
          </w:tcPr>
          <w:p w14:paraId="41081B8D" w14:textId="77777777" w:rsidR="00D261C0" w:rsidRPr="005C0474" w:rsidRDefault="00D261C0" w:rsidP="00CB10AF">
            <w:pPr>
              <w:spacing w:after="0"/>
              <w:rPr>
                <w:rFonts w:ascii="Ubuntu Sans" w:hAnsi="Ubuntu Sans"/>
              </w:rPr>
            </w:pPr>
          </w:p>
        </w:tc>
        <w:tc>
          <w:tcPr>
            <w:tcW w:w="2268" w:type="dxa"/>
          </w:tcPr>
          <w:p w14:paraId="2405A5A3" w14:textId="77777777" w:rsidR="00D261C0" w:rsidRPr="005C0474" w:rsidRDefault="00D261C0" w:rsidP="00CB10AF">
            <w:pPr>
              <w:spacing w:after="0"/>
              <w:rPr>
                <w:rFonts w:ascii="Ubuntu Sans" w:hAnsi="Ubuntu Sans"/>
              </w:rPr>
            </w:pPr>
          </w:p>
        </w:tc>
        <w:tc>
          <w:tcPr>
            <w:tcW w:w="1985" w:type="dxa"/>
          </w:tcPr>
          <w:p w14:paraId="05315B5C" w14:textId="77777777" w:rsidR="00D261C0" w:rsidRPr="005C0474" w:rsidRDefault="00D261C0" w:rsidP="00CB10AF">
            <w:pPr>
              <w:spacing w:after="0"/>
              <w:rPr>
                <w:rFonts w:ascii="Ubuntu Sans" w:hAnsi="Ubuntu Sans"/>
              </w:rPr>
            </w:pPr>
          </w:p>
        </w:tc>
        <w:tc>
          <w:tcPr>
            <w:tcW w:w="1134" w:type="dxa"/>
          </w:tcPr>
          <w:p w14:paraId="1CD60750" w14:textId="77777777" w:rsidR="00D261C0" w:rsidRPr="005C0474" w:rsidRDefault="00D261C0" w:rsidP="00CB10AF">
            <w:pPr>
              <w:spacing w:after="0"/>
              <w:rPr>
                <w:rFonts w:ascii="Ubuntu Sans" w:hAnsi="Ubuntu Sans"/>
              </w:rPr>
            </w:pPr>
          </w:p>
        </w:tc>
        <w:tc>
          <w:tcPr>
            <w:tcW w:w="1701" w:type="dxa"/>
          </w:tcPr>
          <w:p w14:paraId="794B37B7" w14:textId="77777777" w:rsidR="00D261C0" w:rsidRPr="005C0474" w:rsidRDefault="00D261C0" w:rsidP="00CB10AF">
            <w:pPr>
              <w:spacing w:after="0"/>
              <w:rPr>
                <w:rFonts w:ascii="Ubuntu Sans" w:hAnsi="Ubuntu Sans"/>
              </w:rPr>
            </w:pPr>
          </w:p>
        </w:tc>
        <w:tc>
          <w:tcPr>
            <w:tcW w:w="851" w:type="dxa"/>
          </w:tcPr>
          <w:p w14:paraId="6C977FAB" w14:textId="77777777" w:rsidR="00D261C0" w:rsidRPr="005C0474" w:rsidRDefault="00D261C0" w:rsidP="00CB10AF">
            <w:pPr>
              <w:spacing w:after="0"/>
              <w:rPr>
                <w:rFonts w:ascii="Ubuntu Sans" w:hAnsi="Ubuntu Sans"/>
              </w:rPr>
            </w:pPr>
          </w:p>
        </w:tc>
      </w:tr>
      <w:tr w:rsidR="00D261C0" w:rsidRPr="005C0474" w14:paraId="3CE50611" w14:textId="3CF8E7A4" w:rsidTr="001B57A5">
        <w:trPr>
          <w:trHeight w:val="844"/>
        </w:trPr>
        <w:tc>
          <w:tcPr>
            <w:tcW w:w="2269" w:type="dxa"/>
            <w:shd w:val="clear" w:color="auto" w:fill="B4C6E7" w:themeFill="accent1" w:themeFillTint="66"/>
          </w:tcPr>
          <w:p w14:paraId="19EECB31" w14:textId="77777777" w:rsidR="00D261C0" w:rsidRPr="005C0474" w:rsidRDefault="00D261C0" w:rsidP="00CB10AF">
            <w:pPr>
              <w:spacing w:after="0"/>
              <w:rPr>
                <w:rFonts w:ascii="Ubuntu Sans" w:hAnsi="Ubuntu Sans"/>
              </w:rPr>
            </w:pPr>
            <w:r w:rsidRPr="005C0474">
              <w:rPr>
                <w:rFonts w:ascii="Ubuntu Sans" w:hAnsi="Ubuntu Sans"/>
              </w:rPr>
              <w:t>Informatiemanagement</w:t>
            </w:r>
          </w:p>
        </w:tc>
        <w:tc>
          <w:tcPr>
            <w:tcW w:w="2126" w:type="dxa"/>
          </w:tcPr>
          <w:p w14:paraId="78F5CFE5" w14:textId="77777777" w:rsidR="00D261C0" w:rsidRPr="005C0474" w:rsidRDefault="00D261C0" w:rsidP="00CB10AF">
            <w:pPr>
              <w:spacing w:after="0"/>
              <w:rPr>
                <w:rFonts w:ascii="Ubuntu Sans" w:hAnsi="Ubuntu Sans"/>
              </w:rPr>
            </w:pPr>
          </w:p>
        </w:tc>
        <w:tc>
          <w:tcPr>
            <w:tcW w:w="1843" w:type="dxa"/>
          </w:tcPr>
          <w:p w14:paraId="09356DC5" w14:textId="77777777" w:rsidR="00D261C0" w:rsidRPr="005C0474" w:rsidRDefault="00D261C0" w:rsidP="00CB10AF">
            <w:pPr>
              <w:spacing w:after="0"/>
              <w:rPr>
                <w:rFonts w:ascii="Ubuntu Sans" w:hAnsi="Ubuntu Sans"/>
              </w:rPr>
            </w:pPr>
          </w:p>
        </w:tc>
        <w:tc>
          <w:tcPr>
            <w:tcW w:w="2268" w:type="dxa"/>
          </w:tcPr>
          <w:p w14:paraId="0353F063" w14:textId="77777777" w:rsidR="00D261C0" w:rsidRPr="005C0474" w:rsidRDefault="00D261C0" w:rsidP="00CB10AF">
            <w:pPr>
              <w:spacing w:after="0"/>
              <w:rPr>
                <w:rFonts w:ascii="Ubuntu Sans" w:hAnsi="Ubuntu Sans"/>
              </w:rPr>
            </w:pPr>
          </w:p>
        </w:tc>
        <w:tc>
          <w:tcPr>
            <w:tcW w:w="2268" w:type="dxa"/>
          </w:tcPr>
          <w:p w14:paraId="121B2DEC" w14:textId="77777777" w:rsidR="00D261C0" w:rsidRPr="005C0474" w:rsidRDefault="00D261C0" w:rsidP="00CB10AF">
            <w:pPr>
              <w:spacing w:after="0"/>
              <w:rPr>
                <w:rFonts w:ascii="Ubuntu Sans" w:hAnsi="Ubuntu Sans"/>
              </w:rPr>
            </w:pPr>
          </w:p>
        </w:tc>
        <w:tc>
          <w:tcPr>
            <w:tcW w:w="1985" w:type="dxa"/>
          </w:tcPr>
          <w:p w14:paraId="0AEEC377" w14:textId="77777777" w:rsidR="00D261C0" w:rsidRPr="005C0474" w:rsidRDefault="00D261C0" w:rsidP="00CB10AF">
            <w:pPr>
              <w:spacing w:after="0"/>
              <w:rPr>
                <w:rFonts w:ascii="Ubuntu Sans" w:hAnsi="Ubuntu Sans"/>
              </w:rPr>
            </w:pPr>
          </w:p>
        </w:tc>
        <w:tc>
          <w:tcPr>
            <w:tcW w:w="1134" w:type="dxa"/>
          </w:tcPr>
          <w:p w14:paraId="3DE98667" w14:textId="77777777" w:rsidR="00D261C0" w:rsidRPr="005C0474" w:rsidRDefault="00D261C0" w:rsidP="00CB10AF">
            <w:pPr>
              <w:spacing w:after="0"/>
              <w:rPr>
                <w:rFonts w:ascii="Ubuntu Sans" w:hAnsi="Ubuntu Sans"/>
              </w:rPr>
            </w:pPr>
          </w:p>
        </w:tc>
        <w:tc>
          <w:tcPr>
            <w:tcW w:w="1701" w:type="dxa"/>
          </w:tcPr>
          <w:p w14:paraId="4F5AB7D8" w14:textId="77777777" w:rsidR="00D261C0" w:rsidRPr="005C0474" w:rsidRDefault="00D261C0" w:rsidP="00CB10AF">
            <w:pPr>
              <w:spacing w:after="0"/>
              <w:rPr>
                <w:rFonts w:ascii="Ubuntu Sans" w:hAnsi="Ubuntu Sans"/>
              </w:rPr>
            </w:pPr>
          </w:p>
        </w:tc>
        <w:tc>
          <w:tcPr>
            <w:tcW w:w="851" w:type="dxa"/>
          </w:tcPr>
          <w:p w14:paraId="33DB648E" w14:textId="77777777" w:rsidR="00D261C0" w:rsidRPr="005C0474" w:rsidRDefault="00D261C0" w:rsidP="00CB10AF">
            <w:pPr>
              <w:spacing w:after="0"/>
              <w:rPr>
                <w:rFonts w:ascii="Ubuntu Sans" w:hAnsi="Ubuntu Sans"/>
              </w:rPr>
            </w:pPr>
          </w:p>
        </w:tc>
      </w:tr>
      <w:tr w:rsidR="00D261C0" w:rsidRPr="005C0474" w14:paraId="6D45F611" w14:textId="31054E8B" w:rsidTr="001B57A5">
        <w:trPr>
          <w:trHeight w:val="843"/>
        </w:trPr>
        <w:tc>
          <w:tcPr>
            <w:tcW w:w="2269" w:type="dxa"/>
            <w:shd w:val="clear" w:color="auto" w:fill="B4C6E7" w:themeFill="accent1" w:themeFillTint="66"/>
          </w:tcPr>
          <w:p w14:paraId="3926863B" w14:textId="77777777" w:rsidR="00D261C0" w:rsidRPr="005C0474" w:rsidRDefault="00D261C0" w:rsidP="00CB10AF">
            <w:pPr>
              <w:spacing w:after="0"/>
              <w:rPr>
                <w:rFonts w:ascii="Ubuntu Sans" w:hAnsi="Ubuntu Sans"/>
              </w:rPr>
            </w:pPr>
            <w:r w:rsidRPr="005C0474">
              <w:rPr>
                <w:rFonts w:ascii="Ubuntu Sans" w:hAnsi="Ubuntu Sans"/>
              </w:rPr>
              <w:t>Crisiscommunicatie</w:t>
            </w:r>
          </w:p>
        </w:tc>
        <w:tc>
          <w:tcPr>
            <w:tcW w:w="2126" w:type="dxa"/>
          </w:tcPr>
          <w:p w14:paraId="15F846EC" w14:textId="77777777" w:rsidR="00D261C0" w:rsidRPr="005C0474" w:rsidRDefault="00D261C0" w:rsidP="00CB10AF">
            <w:pPr>
              <w:spacing w:after="0"/>
              <w:rPr>
                <w:rFonts w:ascii="Ubuntu Sans" w:hAnsi="Ubuntu Sans"/>
              </w:rPr>
            </w:pPr>
          </w:p>
        </w:tc>
        <w:tc>
          <w:tcPr>
            <w:tcW w:w="1843" w:type="dxa"/>
          </w:tcPr>
          <w:p w14:paraId="70C59C21" w14:textId="77777777" w:rsidR="00D261C0" w:rsidRPr="005C0474" w:rsidRDefault="00D261C0" w:rsidP="00CB10AF">
            <w:pPr>
              <w:spacing w:after="0"/>
              <w:rPr>
                <w:rFonts w:ascii="Ubuntu Sans" w:hAnsi="Ubuntu Sans"/>
              </w:rPr>
            </w:pPr>
          </w:p>
        </w:tc>
        <w:tc>
          <w:tcPr>
            <w:tcW w:w="2268" w:type="dxa"/>
          </w:tcPr>
          <w:p w14:paraId="2A889E5A" w14:textId="77777777" w:rsidR="00D261C0" w:rsidRPr="005C0474" w:rsidRDefault="00D261C0" w:rsidP="00CB10AF">
            <w:pPr>
              <w:spacing w:after="0"/>
              <w:rPr>
                <w:rFonts w:ascii="Ubuntu Sans" w:hAnsi="Ubuntu Sans"/>
              </w:rPr>
            </w:pPr>
          </w:p>
        </w:tc>
        <w:tc>
          <w:tcPr>
            <w:tcW w:w="2268" w:type="dxa"/>
          </w:tcPr>
          <w:p w14:paraId="7CDD5E5C" w14:textId="77777777" w:rsidR="00D261C0" w:rsidRPr="005C0474" w:rsidRDefault="00D261C0" w:rsidP="00CB10AF">
            <w:pPr>
              <w:spacing w:after="0"/>
              <w:rPr>
                <w:rFonts w:ascii="Ubuntu Sans" w:hAnsi="Ubuntu Sans"/>
              </w:rPr>
            </w:pPr>
          </w:p>
        </w:tc>
        <w:tc>
          <w:tcPr>
            <w:tcW w:w="1985" w:type="dxa"/>
          </w:tcPr>
          <w:p w14:paraId="7735D594" w14:textId="77777777" w:rsidR="00D261C0" w:rsidRPr="005C0474" w:rsidRDefault="00D261C0" w:rsidP="00CB10AF">
            <w:pPr>
              <w:spacing w:after="0"/>
              <w:rPr>
                <w:rFonts w:ascii="Ubuntu Sans" w:hAnsi="Ubuntu Sans"/>
              </w:rPr>
            </w:pPr>
          </w:p>
        </w:tc>
        <w:tc>
          <w:tcPr>
            <w:tcW w:w="1134" w:type="dxa"/>
          </w:tcPr>
          <w:p w14:paraId="63058AD6" w14:textId="77777777" w:rsidR="00D261C0" w:rsidRPr="005C0474" w:rsidRDefault="00D261C0" w:rsidP="00CB10AF">
            <w:pPr>
              <w:spacing w:after="0"/>
              <w:rPr>
                <w:rFonts w:ascii="Ubuntu Sans" w:hAnsi="Ubuntu Sans"/>
              </w:rPr>
            </w:pPr>
          </w:p>
        </w:tc>
        <w:tc>
          <w:tcPr>
            <w:tcW w:w="1701" w:type="dxa"/>
          </w:tcPr>
          <w:p w14:paraId="180A259B" w14:textId="77777777" w:rsidR="00D261C0" w:rsidRPr="005C0474" w:rsidRDefault="00D261C0" w:rsidP="00CB10AF">
            <w:pPr>
              <w:spacing w:after="0"/>
              <w:rPr>
                <w:rFonts w:ascii="Ubuntu Sans" w:hAnsi="Ubuntu Sans"/>
              </w:rPr>
            </w:pPr>
          </w:p>
        </w:tc>
        <w:tc>
          <w:tcPr>
            <w:tcW w:w="851" w:type="dxa"/>
          </w:tcPr>
          <w:p w14:paraId="33A2EBD6" w14:textId="77777777" w:rsidR="00D261C0" w:rsidRPr="005C0474" w:rsidRDefault="00D261C0" w:rsidP="00CB10AF">
            <w:pPr>
              <w:spacing w:after="0"/>
              <w:rPr>
                <w:rFonts w:ascii="Ubuntu Sans" w:hAnsi="Ubuntu Sans"/>
              </w:rPr>
            </w:pPr>
          </w:p>
        </w:tc>
      </w:tr>
      <w:tr w:rsidR="00D261C0" w:rsidRPr="005C0474" w14:paraId="48B2AA72" w14:textId="18270EFA" w:rsidTr="001B57A5">
        <w:trPr>
          <w:trHeight w:val="826"/>
        </w:trPr>
        <w:tc>
          <w:tcPr>
            <w:tcW w:w="2269" w:type="dxa"/>
            <w:shd w:val="clear" w:color="auto" w:fill="B4C6E7" w:themeFill="accent1" w:themeFillTint="66"/>
          </w:tcPr>
          <w:p w14:paraId="44126E2F" w14:textId="0E709856" w:rsidR="00D261C0" w:rsidRPr="005C0474" w:rsidRDefault="00D261C0" w:rsidP="00CB10AF">
            <w:pPr>
              <w:spacing w:after="0"/>
              <w:rPr>
                <w:rFonts w:ascii="Ubuntu Sans" w:hAnsi="Ubuntu Sans"/>
              </w:rPr>
            </w:pPr>
            <w:r w:rsidRPr="00DC7EB8">
              <w:rPr>
                <w:rFonts w:ascii="Ubuntu Sans" w:hAnsi="Ubuntu Sans"/>
              </w:rPr>
              <w:t>Crisisplanvorming</w:t>
            </w:r>
          </w:p>
        </w:tc>
        <w:tc>
          <w:tcPr>
            <w:tcW w:w="2126" w:type="dxa"/>
          </w:tcPr>
          <w:p w14:paraId="1219D226" w14:textId="77777777" w:rsidR="00D261C0" w:rsidRPr="005C0474" w:rsidRDefault="00D261C0" w:rsidP="00CB10AF">
            <w:pPr>
              <w:spacing w:after="0"/>
              <w:rPr>
                <w:rFonts w:ascii="Ubuntu Sans" w:hAnsi="Ubuntu Sans"/>
              </w:rPr>
            </w:pPr>
          </w:p>
        </w:tc>
        <w:tc>
          <w:tcPr>
            <w:tcW w:w="1843" w:type="dxa"/>
          </w:tcPr>
          <w:p w14:paraId="039FC3D1" w14:textId="77777777" w:rsidR="00D261C0" w:rsidRPr="005C0474" w:rsidRDefault="00D261C0" w:rsidP="00CB10AF">
            <w:pPr>
              <w:spacing w:after="0"/>
              <w:rPr>
                <w:rFonts w:ascii="Ubuntu Sans" w:hAnsi="Ubuntu Sans"/>
              </w:rPr>
            </w:pPr>
          </w:p>
        </w:tc>
        <w:tc>
          <w:tcPr>
            <w:tcW w:w="2268" w:type="dxa"/>
          </w:tcPr>
          <w:p w14:paraId="42034DB9" w14:textId="77777777" w:rsidR="00D261C0" w:rsidRPr="005C0474" w:rsidRDefault="00D261C0" w:rsidP="00CB10AF">
            <w:pPr>
              <w:spacing w:after="0"/>
              <w:rPr>
                <w:rFonts w:ascii="Ubuntu Sans" w:hAnsi="Ubuntu Sans"/>
              </w:rPr>
            </w:pPr>
          </w:p>
        </w:tc>
        <w:tc>
          <w:tcPr>
            <w:tcW w:w="2268" w:type="dxa"/>
          </w:tcPr>
          <w:p w14:paraId="57017F4D" w14:textId="77777777" w:rsidR="00D261C0" w:rsidRPr="005C0474" w:rsidRDefault="00D261C0" w:rsidP="00CB10AF">
            <w:pPr>
              <w:spacing w:after="0"/>
              <w:rPr>
                <w:rFonts w:ascii="Ubuntu Sans" w:hAnsi="Ubuntu Sans"/>
              </w:rPr>
            </w:pPr>
          </w:p>
        </w:tc>
        <w:tc>
          <w:tcPr>
            <w:tcW w:w="1985" w:type="dxa"/>
          </w:tcPr>
          <w:p w14:paraId="646F180A" w14:textId="77777777" w:rsidR="00D261C0" w:rsidRPr="005C0474" w:rsidRDefault="00D261C0" w:rsidP="00CB10AF">
            <w:pPr>
              <w:spacing w:after="0"/>
              <w:rPr>
                <w:rFonts w:ascii="Ubuntu Sans" w:hAnsi="Ubuntu Sans"/>
              </w:rPr>
            </w:pPr>
          </w:p>
        </w:tc>
        <w:tc>
          <w:tcPr>
            <w:tcW w:w="1134" w:type="dxa"/>
          </w:tcPr>
          <w:p w14:paraId="65194DBE" w14:textId="77777777" w:rsidR="00D261C0" w:rsidRPr="005C0474" w:rsidRDefault="00D261C0" w:rsidP="00CB10AF">
            <w:pPr>
              <w:spacing w:after="0"/>
              <w:rPr>
                <w:rFonts w:ascii="Ubuntu Sans" w:hAnsi="Ubuntu Sans"/>
              </w:rPr>
            </w:pPr>
          </w:p>
        </w:tc>
        <w:tc>
          <w:tcPr>
            <w:tcW w:w="1701" w:type="dxa"/>
          </w:tcPr>
          <w:p w14:paraId="3E99E673" w14:textId="77777777" w:rsidR="00D261C0" w:rsidRPr="005C0474" w:rsidRDefault="00D261C0" w:rsidP="00CB10AF">
            <w:pPr>
              <w:spacing w:after="0"/>
              <w:rPr>
                <w:rFonts w:ascii="Ubuntu Sans" w:hAnsi="Ubuntu Sans"/>
              </w:rPr>
            </w:pPr>
          </w:p>
        </w:tc>
        <w:tc>
          <w:tcPr>
            <w:tcW w:w="851" w:type="dxa"/>
          </w:tcPr>
          <w:p w14:paraId="2D765940" w14:textId="77777777" w:rsidR="00D261C0" w:rsidRPr="005C0474" w:rsidRDefault="00D261C0" w:rsidP="00CB10AF">
            <w:pPr>
              <w:spacing w:after="0"/>
              <w:rPr>
                <w:rFonts w:ascii="Ubuntu Sans" w:hAnsi="Ubuntu Sans"/>
              </w:rPr>
            </w:pPr>
          </w:p>
        </w:tc>
      </w:tr>
      <w:tr w:rsidR="00D261C0" w:rsidRPr="005C0474" w14:paraId="79C10D18" w14:textId="74A0309A" w:rsidTr="001B57A5">
        <w:trPr>
          <w:trHeight w:val="839"/>
        </w:trPr>
        <w:tc>
          <w:tcPr>
            <w:tcW w:w="2269" w:type="dxa"/>
            <w:shd w:val="clear" w:color="auto" w:fill="B4C6E7" w:themeFill="accent1" w:themeFillTint="66"/>
          </w:tcPr>
          <w:p w14:paraId="64647A8F" w14:textId="3820279D" w:rsidR="00D261C0" w:rsidRDefault="00D261C0" w:rsidP="00CB10AF">
            <w:pPr>
              <w:spacing w:after="0"/>
              <w:rPr>
                <w:rFonts w:ascii="Ubuntu Sans" w:hAnsi="Ubuntu Sans"/>
              </w:rPr>
            </w:pPr>
            <w:r>
              <w:rPr>
                <w:rFonts w:ascii="Ubuntu Sans" w:hAnsi="Ubuntu Sans"/>
              </w:rPr>
              <w:t>Vakbekwaamheid crisisfunctionarissen</w:t>
            </w:r>
          </w:p>
        </w:tc>
        <w:tc>
          <w:tcPr>
            <w:tcW w:w="2126" w:type="dxa"/>
          </w:tcPr>
          <w:p w14:paraId="7DBE9A16" w14:textId="77777777" w:rsidR="00D261C0" w:rsidRPr="005C0474" w:rsidRDefault="00D261C0" w:rsidP="00CB10AF">
            <w:pPr>
              <w:spacing w:after="0"/>
              <w:rPr>
                <w:rFonts w:ascii="Ubuntu Sans" w:hAnsi="Ubuntu Sans"/>
              </w:rPr>
            </w:pPr>
          </w:p>
        </w:tc>
        <w:tc>
          <w:tcPr>
            <w:tcW w:w="1843" w:type="dxa"/>
          </w:tcPr>
          <w:p w14:paraId="142A2B8A" w14:textId="77777777" w:rsidR="00D261C0" w:rsidRPr="005C0474" w:rsidRDefault="00D261C0" w:rsidP="00CB10AF">
            <w:pPr>
              <w:spacing w:after="0"/>
              <w:rPr>
                <w:rFonts w:ascii="Ubuntu Sans" w:hAnsi="Ubuntu Sans"/>
              </w:rPr>
            </w:pPr>
          </w:p>
        </w:tc>
        <w:tc>
          <w:tcPr>
            <w:tcW w:w="2268" w:type="dxa"/>
          </w:tcPr>
          <w:p w14:paraId="1B4C8EEA" w14:textId="77777777" w:rsidR="00D261C0" w:rsidRPr="005C0474" w:rsidRDefault="00D261C0" w:rsidP="00CB10AF">
            <w:pPr>
              <w:spacing w:after="0"/>
              <w:rPr>
                <w:rFonts w:ascii="Ubuntu Sans" w:hAnsi="Ubuntu Sans"/>
              </w:rPr>
            </w:pPr>
          </w:p>
        </w:tc>
        <w:tc>
          <w:tcPr>
            <w:tcW w:w="2268" w:type="dxa"/>
          </w:tcPr>
          <w:p w14:paraId="192E8F66" w14:textId="77777777" w:rsidR="00D261C0" w:rsidRPr="005C0474" w:rsidRDefault="00D261C0" w:rsidP="00CB10AF">
            <w:pPr>
              <w:spacing w:after="0"/>
              <w:rPr>
                <w:rFonts w:ascii="Ubuntu Sans" w:hAnsi="Ubuntu Sans"/>
              </w:rPr>
            </w:pPr>
          </w:p>
        </w:tc>
        <w:tc>
          <w:tcPr>
            <w:tcW w:w="1985" w:type="dxa"/>
          </w:tcPr>
          <w:p w14:paraId="33FDDAFC" w14:textId="77777777" w:rsidR="00D261C0" w:rsidRPr="005C0474" w:rsidRDefault="00D261C0" w:rsidP="00CB10AF">
            <w:pPr>
              <w:spacing w:after="0"/>
              <w:rPr>
                <w:rFonts w:ascii="Ubuntu Sans" w:hAnsi="Ubuntu Sans"/>
              </w:rPr>
            </w:pPr>
          </w:p>
        </w:tc>
        <w:tc>
          <w:tcPr>
            <w:tcW w:w="1134" w:type="dxa"/>
          </w:tcPr>
          <w:p w14:paraId="7F8ED463" w14:textId="77777777" w:rsidR="00D261C0" w:rsidRPr="005C0474" w:rsidRDefault="00D261C0" w:rsidP="00CB10AF">
            <w:pPr>
              <w:spacing w:after="0"/>
              <w:rPr>
                <w:rFonts w:ascii="Ubuntu Sans" w:hAnsi="Ubuntu Sans"/>
              </w:rPr>
            </w:pPr>
          </w:p>
        </w:tc>
        <w:tc>
          <w:tcPr>
            <w:tcW w:w="1701" w:type="dxa"/>
          </w:tcPr>
          <w:p w14:paraId="310EB383" w14:textId="77777777" w:rsidR="00D261C0" w:rsidRPr="005C0474" w:rsidRDefault="00D261C0" w:rsidP="00CB10AF">
            <w:pPr>
              <w:spacing w:after="0"/>
              <w:rPr>
                <w:rFonts w:ascii="Ubuntu Sans" w:hAnsi="Ubuntu Sans"/>
              </w:rPr>
            </w:pPr>
          </w:p>
        </w:tc>
        <w:tc>
          <w:tcPr>
            <w:tcW w:w="851" w:type="dxa"/>
          </w:tcPr>
          <w:p w14:paraId="4075869F" w14:textId="77777777" w:rsidR="00D261C0" w:rsidRPr="005C0474" w:rsidRDefault="00D261C0" w:rsidP="00CB10AF">
            <w:pPr>
              <w:spacing w:after="0"/>
              <w:rPr>
                <w:rFonts w:ascii="Ubuntu Sans" w:hAnsi="Ubuntu Sans"/>
              </w:rPr>
            </w:pPr>
          </w:p>
        </w:tc>
      </w:tr>
      <w:tr w:rsidR="00D261C0" w:rsidRPr="005C0474" w14:paraId="01A0A390" w14:textId="07DED730" w:rsidTr="001B57A5">
        <w:trPr>
          <w:trHeight w:val="819"/>
        </w:trPr>
        <w:tc>
          <w:tcPr>
            <w:tcW w:w="2269" w:type="dxa"/>
            <w:shd w:val="clear" w:color="auto" w:fill="B4C6E7" w:themeFill="accent1" w:themeFillTint="66"/>
          </w:tcPr>
          <w:p w14:paraId="2FFDD5ED" w14:textId="1A547466" w:rsidR="00D261C0" w:rsidRPr="005C0474" w:rsidRDefault="00D261C0" w:rsidP="00CB10AF">
            <w:pPr>
              <w:spacing w:after="0"/>
              <w:rPr>
                <w:rFonts w:ascii="Ubuntu Sans" w:hAnsi="Ubuntu Sans"/>
              </w:rPr>
            </w:pPr>
            <w:r w:rsidRPr="005C0474">
              <w:rPr>
                <w:rFonts w:ascii="Ubuntu Sans" w:hAnsi="Ubuntu Sans"/>
              </w:rPr>
              <w:t>Samenwerking</w:t>
            </w:r>
            <w:r>
              <w:rPr>
                <w:rFonts w:ascii="Ubuntu Sans" w:hAnsi="Ubuntu Sans"/>
              </w:rPr>
              <w:t xml:space="preserve"> &amp; rolverdeling</w:t>
            </w:r>
          </w:p>
        </w:tc>
        <w:tc>
          <w:tcPr>
            <w:tcW w:w="2126" w:type="dxa"/>
          </w:tcPr>
          <w:p w14:paraId="3804A05E" w14:textId="77777777" w:rsidR="00D261C0" w:rsidRPr="005C0474" w:rsidRDefault="00D261C0" w:rsidP="00CB10AF">
            <w:pPr>
              <w:spacing w:after="0"/>
              <w:rPr>
                <w:rFonts w:ascii="Ubuntu Sans" w:hAnsi="Ubuntu Sans"/>
              </w:rPr>
            </w:pPr>
          </w:p>
        </w:tc>
        <w:tc>
          <w:tcPr>
            <w:tcW w:w="1843" w:type="dxa"/>
          </w:tcPr>
          <w:p w14:paraId="248903A0" w14:textId="77777777" w:rsidR="00D261C0" w:rsidRPr="005C0474" w:rsidRDefault="00D261C0" w:rsidP="00CB10AF">
            <w:pPr>
              <w:spacing w:after="0"/>
              <w:rPr>
                <w:rFonts w:ascii="Ubuntu Sans" w:hAnsi="Ubuntu Sans"/>
              </w:rPr>
            </w:pPr>
          </w:p>
        </w:tc>
        <w:tc>
          <w:tcPr>
            <w:tcW w:w="2268" w:type="dxa"/>
          </w:tcPr>
          <w:p w14:paraId="36FEA5D9" w14:textId="77777777" w:rsidR="00D261C0" w:rsidRPr="005C0474" w:rsidRDefault="00D261C0" w:rsidP="00CB10AF">
            <w:pPr>
              <w:spacing w:after="0"/>
              <w:rPr>
                <w:rFonts w:ascii="Ubuntu Sans" w:hAnsi="Ubuntu Sans"/>
              </w:rPr>
            </w:pPr>
          </w:p>
        </w:tc>
        <w:tc>
          <w:tcPr>
            <w:tcW w:w="2268" w:type="dxa"/>
          </w:tcPr>
          <w:p w14:paraId="33767D9C" w14:textId="77777777" w:rsidR="00D261C0" w:rsidRPr="005C0474" w:rsidRDefault="00D261C0" w:rsidP="00CB10AF">
            <w:pPr>
              <w:spacing w:after="0"/>
              <w:rPr>
                <w:rFonts w:ascii="Ubuntu Sans" w:hAnsi="Ubuntu Sans"/>
              </w:rPr>
            </w:pPr>
          </w:p>
        </w:tc>
        <w:tc>
          <w:tcPr>
            <w:tcW w:w="1985" w:type="dxa"/>
          </w:tcPr>
          <w:p w14:paraId="052E5043" w14:textId="77777777" w:rsidR="00D261C0" w:rsidRPr="005C0474" w:rsidRDefault="00D261C0" w:rsidP="00CB10AF">
            <w:pPr>
              <w:spacing w:after="0"/>
              <w:rPr>
                <w:rFonts w:ascii="Ubuntu Sans" w:hAnsi="Ubuntu Sans"/>
              </w:rPr>
            </w:pPr>
          </w:p>
        </w:tc>
        <w:tc>
          <w:tcPr>
            <w:tcW w:w="1134" w:type="dxa"/>
          </w:tcPr>
          <w:p w14:paraId="227BAA3E" w14:textId="77777777" w:rsidR="00D261C0" w:rsidRPr="005C0474" w:rsidRDefault="00D261C0" w:rsidP="00CB10AF">
            <w:pPr>
              <w:spacing w:after="0"/>
              <w:rPr>
                <w:rFonts w:ascii="Ubuntu Sans" w:hAnsi="Ubuntu Sans"/>
              </w:rPr>
            </w:pPr>
          </w:p>
        </w:tc>
        <w:tc>
          <w:tcPr>
            <w:tcW w:w="1701" w:type="dxa"/>
          </w:tcPr>
          <w:p w14:paraId="2B30DB5D" w14:textId="77777777" w:rsidR="00D261C0" w:rsidRPr="005C0474" w:rsidRDefault="00D261C0" w:rsidP="00CB10AF">
            <w:pPr>
              <w:spacing w:after="0"/>
              <w:rPr>
                <w:rFonts w:ascii="Ubuntu Sans" w:hAnsi="Ubuntu Sans"/>
              </w:rPr>
            </w:pPr>
          </w:p>
        </w:tc>
        <w:tc>
          <w:tcPr>
            <w:tcW w:w="851" w:type="dxa"/>
          </w:tcPr>
          <w:p w14:paraId="0AF1FEA5" w14:textId="77777777" w:rsidR="00D261C0" w:rsidRPr="005C0474" w:rsidRDefault="00D261C0" w:rsidP="00CB10AF">
            <w:pPr>
              <w:spacing w:after="0"/>
              <w:rPr>
                <w:rFonts w:ascii="Ubuntu Sans" w:hAnsi="Ubuntu Sans"/>
              </w:rPr>
            </w:pPr>
          </w:p>
        </w:tc>
      </w:tr>
      <w:tr w:rsidR="00D261C0" w:rsidRPr="005C0474" w14:paraId="14D05D45" w14:textId="4AA2B7B9" w:rsidTr="001B57A5">
        <w:trPr>
          <w:trHeight w:val="941"/>
        </w:trPr>
        <w:tc>
          <w:tcPr>
            <w:tcW w:w="2269" w:type="dxa"/>
            <w:shd w:val="clear" w:color="auto" w:fill="B4C6E7" w:themeFill="accent1" w:themeFillTint="66"/>
          </w:tcPr>
          <w:p w14:paraId="3D701023" w14:textId="3820DF9A" w:rsidR="00D261C0" w:rsidRPr="005C0474" w:rsidRDefault="001B57A5" w:rsidP="00CB10AF">
            <w:pPr>
              <w:spacing w:after="0"/>
              <w:rPr>
                <w:rFonts w:ascii="Ubuntu Sans" w:hAnsi="Ubuntu Sans"/>
              </w:rPr>
            </w:pPr>
            <w:r>
              <w:rPr>
                <w:rFonts w:ascii="Ubuntu Sans" w:hAnsi="Ubuntu Sans"/>
              </w:rPr>
              <w:t>Overig:</w:t>
            </w:r>
          </w:p>
        </w:tc>
        <w:tc>
          <w:tcPr>
            <w:tcW w:w="2126" w:type="dxa"/>
          </w:tcPr>
          <w:p w14:paraId="0F27EB1B" w14:textId="77777777" w:rsidR="00D261C0" w:rsidRPr="005C0474" w:rsidRDefault="00D261C0" w:rsidP="00CB10AF">
            <w:pPr>
              <w:spacing w:after="0"/>
              <w:rPr>
                <w:rFonts w:ascii="Ubuntu Sans" w:hAnsi="Ubuntu Sans"/>
              </w:rPr>
            </w:pPr>
          </w:p>
        </w:tc>
        <w:tc>
          <w:tcPr>
            <w:tcW w:w="1843" w:type="dxa"/>
          </w:tcPr>
          <w:p w14:paraId="09731CDD" w14:textId="77777777" w:rsidR="00D261C0" w:rsidRPr="005C0474" w:rsidRDefault="00D261C0" w:rsidP="00CB10AF">
            <w:pPr>
              <w:spacing w:after="0"/>
              <w:rPr>
                <w:rFonts w:ascii="Ubuntu Sans" w:hAnsi="Ubuntu Sans"/>
              </w:rPr>
            </w:pPr>
          </w:p>
        </w:tc>
        <w:tc>
          <w:tcPr>
            <w:tcW w:w="2268" w:type="dxa"/>
          </w:tcPr>
          <w:p w14:paraId="2688DF20" w14:textId="77777777" w:rsidR="00D261C0" w:rsidRPr="005C0474" w:rsidRDefault="00D261C0" w:rsidP="00CB10AF">
            <w:pPr>
              <w:spacing w:after="0"/>
              <w:rPr>
                <w:rFonts w:ascii="Ubuntu Sans" w:hAnsi="Ubuntu Sans"/>
              </w:rPr>
            </w:pPr>
          </w:p>
        </w:tc>
        <w:tc>
          <w:tcPr>
            <w:tcW w:w="2268" w:type="dxa"/>
          </w:tcPr>
          <w:p w14:paraId="5FD215EC" w14:textId="77777777" w:rsidR="00D261C0" w:rsidRPr="005C0474" w:rsidRDefault="00D261C0" w:rsidP="00CB10AF">
            <w:pPr>
              <w:spacing w:after="0"/>
              <w:rPr>
                <w:rFonts w:ascii="Ubuntu Sans" w:hAnsi="Ubuntu Sans"/>
              </w:rPr>
            </w:pPr>
          </w:p>
        </w:tc>
        <w:tc>
          <w:tcPr>
            <w:tcW w:w="1985" w:type="dxa"/>
          </w:tcPr>
          <w:p w14:paraId="4FAAD7DE" w14:textId="77777777" w:rsidR="00D261C0" w:rsidRPr="005C0474" w:rsidRDefault="00D261C0" w:rsidP="00CB10AF">
            <w:pPr>
              <w:spacing w:after="0"/>
              <w:rPr>
                <w:rFonts w:ascii="Ubuntu Sans" w:hAnsi="Ubuntu Sans"/>
              </w:rPr>
            </w:pPr>
          </w:p>
        </w:tc>
        <w:tc>
          <w:tcPr>
            <w:tcW w:w="1134" w:type="dxa"/>
          </w:tcPr>
          <w:p w14:paraId="67EA80EA" w14:textId="77777777" w:rsidR="00D261C0" w:rsidRPr="005C0474" w:rsidRDefault="00D261C0" w:rsidP="00CB10AF">
            <w:pPr>
              <w:spacing w:after="0"/>
              <w:rPr>
                <w:rFonts w:ascii="Ubuntu Sans" w:hAnsi="Ubuntu Sans"/>
              </w:rPr>
            </w:pPr>
          </w:p>
        </w:tc>
        <w:tc>
          <w:tcPr>
            <w:tcW w:w="1701" w:type="dxa"/>
          </w:tcPr>
          <w:p w14:paraId="64B83E92" w14:textId="77777777" w:rsidR="00D261C0" w:rsidRPr="005C0474" w:rsidRDefault="00D261C0" w:rsidP="00CB10AF">
            <w:pPr>
              <w:spacing w:after="0"/>
              <w:rPr>
                <w:rFonts w:ascii="Ubuntu Sans" w:hAnsi="Ubuntu Sans"/>
              </w:rPr>
            </w:pPr>
          </w:p>
        </w:tc>
        <w:tc>
          <w:tcPr>
            <w:tcW w:w="851" w:type="dxa"/>
          </w:tcPr>
          <w:p w14:paraId="5F6F20ED" w14:textId="77777777" w:rsidR="00D261C0" w:rsidRPr="005C0474" w:rsidRDefault="00D261C0" w:rsidP="00CB10AF">
            <w:pPr>
              <w:spacing w:after="0"/>
              <w:rPr>
                <w:rFonts w:ascii="Ubuntu Sans" w:hAnsi="Ubuntu Sans"/>
              </w:rPr>
            </w:pPr>
          </w:p>
        </w:tc>
      </w:tr>
    </w:tbl>
    <w:p w14:paraId="19D688BD" w14:textId="77777777" w:rsidR="009D34FA" w:rsidRDefault="009D34FA">
      <w:pPr>
        <w:spacing w:after="160" w:line="278" w:lineRule="auto"/>
        <w:rPr>
          <w:rFonts w:ascii="Ubuntu Sans" w:hAnsi="Ubuntu Sans"/>
        </w:rPr>
        <w:sectPr w:rsidR="009D34FA" w:rsidSect="000F58C1">
          <w:pgSz w:w="16838" w:h="11906" w:orient="landscape" w:code="9"/>
          <w:pgMar w:top="1134" w:right="1702" w:bottom="1134" w:left="1134" w:header="709" w:footer="709" w:gutter="0"/>
          <w:cols w:space="708"/>
          <w:titlePg/>
          <w:docGrid w:linePitch="360"/>
        </w:sectPr>
      </w:pPr>
    </w:p>
    <w:p w14:paraId="15A4D59F" w14:textId="77777777" w:rsidR="00EE1854" w:rsidRDefault="00EE1854" w:rsidP="00CB10AF">
      <w:pPr>
        <w:spacing w:after="0"/>
        <w:rPr>
          <w:rFonts w:ascii="Ubuntu Sans" w:hAnsi="Ubuntu Sans"/>
        </w:rPr>
      </w:pPr>
    </w:p>
    <w:p w14:paraId="6214F1C9" w14:textId="3FED8219" w:rsidR="00F3769F" w:rsidRPr="00EE1854" w:rsidRDefault="00F3769F" w:rsidP="00CB10AF">
      <w:pPr>
        <w:spacing w:after="0"/>
        <w:rPr>
          <w:rFonts w:ascii="Ubuntu Sans" w:hAnsi="Ubuntu Sans"/>
          <w:b/>
          <w:bCs/>
        </w:rPr>
      </w:pPr>
      <w:r w:rsidRPr="00EE1854">
        <w:rPr>
          <w:rFonts w:ascii="Ubuntu Sans" w:hAnsi="Ubuntu Sans"/>
          <w:b/>
          <w:bCs/>
        </w:rPr>
        <w:t xml:space="preserve">Algemene </w:t>
      </w:r>
      <w:r w:rsidR="00A86858" w:rsidRPr="00EE1854">
        <w:rPr>
          <w:rFonts w:ascii="Ubuntu Sans" w:hAnsi="Ubuntu Sans"/>
          <w:b/>
          <w:bCs/>
        </w:rPr>
        <w:t>reflectie</w:t>
      </w:r>
    </w:p>
    <w:tbl>
      <w:tblPr>
        <w:tblStyle w:val="Tabelraster"/>
        <w:tblW w:w="9923" w:type="dxa"/>
        <w:tblLook w:val="04A0" w:firstRow="1" w:lastRow="0" w:firstColumn="1" w:lastColumn="0" w:noHBand="0" w:noVBand="1"/>
      </w:tblPr>
      <w:tblGrid>
        <w:gridCol w:w="3969"/>
        <w:gridCol w:w="5954"/>
      </w:tblGrid>
      <w:tr w:rsidR="00F3769F" w:rsidRPr="005C0474" w14:paraId="53F501E3" w14:textId="77777777" w:rsidTr="00B15D4F">
        <w:trPr>
          <w:trHeight w:val="701"/>
        </w:trPr>
        <w:tc>
          <w:tcPr>
            <w:tcW w:w="3969" w:type="dxa"/>
            <w:shd w:val="clear" w:color="auto" w:fill="B4C6E7" w:themeFill="accent1" w:themeFillTint="66"/>
          </w:tcPr>
          <w:p w14:paraId="737648BE" w14:textId="1E80F773" w:rsidR="00F3769F" w:rsidRPr="005C0474" w:rsidRDefault="003640A9" w:rsidP="00CB10AF">
            <w:pPr>
              <w:spacing w:after="0"/>
              <w:rPr>
                <w:rFonts w:ascii="Ubuntu Sans" w:hAnsi="Ubuntu Sans"/>
              </w:rPr>
            </w:pPr>
            <w:r>
              <w:rPr>
                <w:rFonts w:ascii="Ubuntu Sans" w:hAnsi="Ubuntu Sans"/>
              </w:rPr>
              <w:t>Zijn de l</w:t>
            </w:r>
            <w:r w:rsidR="00173E15">
              <w:rPr>
                <w:rFonts w:ascii="Ubuntu Sans" w:hAnsi="Ubuntu Sans"/>
              </w:rPr>
              <w:t>eerdoelen behaald</w:t>
            </w:r>
            <w:r>
              <w:rPr>
                <w:rFonts w:ascii="Ubuntu Sans" w:hAnsi="Ubuntu Sans"/>
              </w:rPr>
              <w:t>?</w:t>
            </w:r>
            <w:r>
              <w:rPr>
                <w:rFonts w:ascii="Ubuntu Sans" w:hAnsi="Ubuntu Sans"/>
              </w:rPr>
              <w:br/>
              <w:t>W</w:t>
            </w:r>
            <w:r w:rsidR="00173E15">
              <w:rPr>
                <w:rFonts w:ascii="Ubuntu Sans" w:hAnsi="Ubuntu Sans"/>
              </w:rPr>
              <w:t>aarom wel/niet?</w:t>
            </w:r>
          </w:p>
        </w:tc>
        <w:tc>
          <w:tcPr>
            <w:tcW w:w="5954" w:type="dxa"/>
          </w:tcPr>
          <w:p w14:paraId="1BD1A008" w14:textId="77777777" w:rsidR="00EE1854" w:rsidRPr="005C0474" w:rsidRDefault="00EE1854" w:rsidP="00CB10AF">
            <w:pPr>
              <w:spacing w:after="0"/>
              <w:rPr>
                <w:rFonts w:ascii="Ubuntu Sans" w:hAnsi="Ubuntu Sans"/>
              </w:rPr>
            </w:pPr>
          </w:p>
        </w:tc>
      </w:tr>
      <w:tr w:rsidR="003640A9" w:rsidRPr="005C0474" w14:paraId="2CB2D4B2" w14:textId="77777777" w:rsidTr="00B15D4F">
        <w:trPr>
          <w:trHeight w:val="710"/>
        </w:trPr>
        <w:tc>
          <w:tcPr>
            <w:tcW w:w="3969" w:type="dxa"/>
            <w:shd w:val="clear" w:color="auto" w:fill="B4C6E7" w:themeFill="accent1" w:themeFillTint="66"/>
          </w:tcPr>
          <w:p w14:paraId="6336D67D" w14:textId="77777777" w:rsidR="003640A9" w:rsidRDefault="003640A9" w:rsidP="00173E15">
            <w:pPr>
              <w:spacing w:after="0"/>
              <w:rPr>
                <w:rFonts w:ascii="Ubuntu Sans" w:hAnsi="Ubuntu Sans"/>
              </w:rPr>
            </w:pPr>
            <w:r>
              <w:rPr>
                <w:rFonts w:ascii="Ubuntu Sans" w:hAnsi="Ubuntu Sans"/>
              </w:rPr>
              <w:t>Hoe heb je de activiteit ervaren?</w:t>
            </w:r>
          </w:p>
          <w:p w14:paraId="1499A5A2" w14:textId="509CEC10" w:rsidR="003640A9" w:rsidRPr="003640A9" w:rsidRDefault="003640A9" w:rsidP="00173E15">
            <w:pPr>
              <w:spacing w:after="0"/>
              <w:rPr>
                <w:rFonts w:ascii="Ubuntu Sans" w:hAnsi="Ubuntu Sans"/>
                <w:i/>
                <w:iCs/>
              </w:rPr>
            </w:pPr>
            <w:r w:rsidRPr="003640A9">
              <w:rPr>
                <w:rFonts w:ascii="Ubuntu Sans" w:hAnsi="Ubuntu Sans"/>
                <w:i/>
                <w:iCs/>
              </w:rPr>
              <w:t>Wat ging er goed en minder goed?</w:t>
            </w:r>
          </w:p>
        </w:tc>
        <w:tc>
          <w:tcPr>
            <w:tcW w:w="5954" w:type="dxa"/>
          </w:tcPr>
          <w:p w14:paraId="6573F60A" w14:textId="77777777" w:rsidR="003640A9" w:rsidRPr="005C0474" w:rsidRDefault="003640A9" w:rsidP="00173E15">
            <w:pPr>
              <w:spacing w:after="0"/>
              <w:rPr>
                <w:rFonts w:ascii="Ubuntu Sans" w:hAnsi="Ubuntu Sans"/>
              </w:rPr>
            </w:pPr>
          </w:p>
        </w:tc>
      </w:tr>
      <w:tr w:rsidR="00173E15" w:rsidRPr="005C0474" w14:paraId="7592D882" w14:textId="77777777" w:rsidTr="00B15D4F">
        <w:trPr>
          <w:trHeight w:val="710"/>
        </w:trPr>
        <w:tc>
          <w:tcPr>
            <w:tcW w:w="3969" w:type="dxa"/>
            <w:shd w:val="clear" w:color="auto" w:fill="B4C6E7" w:themeFill="accent1" w:themeFillTint="66"/>
          </w:tcPr>
          <w:p w14:paraId="5D919F1F" w14:textId="0E67896D" w:rsidR="00173E15" w:rsidRDefault="00173E15" w:rsidP="00173E15">
            <w:pPr>
              <w:spacing w:after="0"/>
              <w:rPr>
                <w:rFonts w:ascii="Ubuntu Sans" w:hAnsi="Ubuntu Sans"/>
              </w:rPr>
            </w:pPr>
            <w:r>
              <w:rPr>
                <w:rFonts w:ascii="Ubuntu Sans" w:hAnsi="Ubuntu Sans"/>
              </w:rPr>
              <w:t>Hoe hebben de deelnemers deze activiteit ervaren?</w:t>
            </w:r>
          </w:p>
          <w:p w14:paraId="60805883" w14:textId="32C55002" w:rsidR="00173E15" w:rsidRPr="00466ABD" w:rsidRDefault="00173E15" w:rsidP="00173E15">
            <w:pPr>
              <w:spacing w:after="0"/>
              <w:rPr>
                <w:rFonts w:ascii="Ubuntu Sans" w:hAnsi="Ubuntu Sans"/>
                <w:i/>
                <w:iCs/>
              </w:rPr>
            </w:pPr>
            <w:r w:rsidRPr="00466ABD">
              <w:rPr>
                <w:rFonts w:ascii="Ubuntu Sans" w:hAnsi="Ubuntu Sans"/>
                <w:i/>
                <w:iCs/>
              </w:rPr>
              <w:t>Wat ging er volgens de deelnemers goed en minder goed?</w:t>
            </w:r>
          </w:p>
        </w:tc>
        <w:tc>
          <w:tcPr>
            <w:tcW w:w="5954" w:type="dxa"/>
          </w:tcPr>
          <w:p w14:paraId="36D0712F" w14:textId="77777777" w:rsidR="00173E15" w:rsidRPr="005C0474" w:rsidRDefault="00173E15" w:rsidP="00173E15">
            <w:pPr>
              <w:spacing w:after="0"/>
              <w:rPr>
                <w:rFonts w:ascii="Ubuntu Sans" w:hAnsi="Ubuntu Sans"/>
              </w:rPr>
            </w:pPr>
          </w:p>
        </w:tc>
      </w:tr>
      <w:tr w:rsidR="00173E15" w:rsidRPr="005C0474" w14:paraId="6CDD704D" w14:textId="77777777" w:rsidTr="00B15D4F">
        <w:trPr>
          <w:trHeight w:val="710"/>
        </w:trPr>
        <w:tc>
          <w:tcPr>
            <w:tcW w:w="3969" w:type="dxa"/>
            <w:shd w:val="clear" w:color="auto" w:fill="B4C6E7" w:themeFill="accent1" w:themeFillTint="66"/>
          </w:tcPr>
          <w:p w14:paraId="1D88FB86" w14:textId="1763E4B1" w:rsidR="00173E15" w:rsidRPr="005C0474" w:rsidRDefault="00173E15" w:rsidP="00173E15">
            <w:pPr>
              <w:spacing w:after="0"/>
              <w:rPr>
                <w:rFonts w:ascii="Ubuntu Sans" w:hAnsi="Ubuntu Sans"/>
              </w:rPr>
            </w:pPr>
            <w:r w:rsidRPr="00834BF7">
              <w:rPr>
                <w:rFonts w:ascii="Ubuntu Sans" w:hAnsi="Ubuntu Sans"/>
              </w:rPr>
              <w:t xml:space="preserve">Welke belangrijkste aandachtspunten moeten worden meegenomen in toekomstige </w:t>
            </w:r>
            <w:r>
              <w:rPr>
                <w:rFonts w:ascii="Ubuntu Sans" w:hAnsi="Ubuntu Sans"/>
              </w:rPr>
              <w:t>activiteiten en/of planvorming?</w:t>
            </w:r>
          </w:p>
        </w:tc>
        <w:tc>
          <w:tcPr>
            <w:tcW w:w="5954" w:type="dxa"/>
          </w:tcPr>
          <w:p w14:paraId="2B2606BE" w14:textId="7D082253" w:rsidR="00173E15" w:rsidRPr="005C0474" w:rsidRDefault="00173E15" w:rsidP="00173E15">
            <w:pPr>
              <w:spacing w:after="0"/>
              <w:rPr>
                <w:rFonts w:ascii="Ubuntu Sans" w:hAnsi="Ubuntu Sans"/>
              </w:rPr>
            </w:pPr>
          </w:p>
        </w:tc>
      </w:tr>
    </w:tbl>
    <w:p w14:paraId="12566BC7" w14:textId="77777777" w:rsidR="00E55F7D" w:rsidRPr="005C0474" w:rsidRDefault="00E55F7D" w:rsidP="00CB10AF">
      <w:pPr>
        <w:spacing w:after="0"/>
        <w:rPr>
          <w:rFonts w:ascii="Ubuntu Sans" w:hAnsi="Ubuntu Sans"/>
        </w:rPr>
      </w:pPr>
    </w:p>
    <w:p w14:paraId="187165BE" w14:textId="3D265CD0" w:rsidR="00E55F7D" w:rsidRDefault="00E55F7D" w:rsidP="00CB10AF">
      <w:pPr>
        <w:spacing w:after="0"/>
        <w:rPr>
          <w:rFonts w:ascii="Ubuntu Sans" w:hAnsi="Ubuntu Sans"/>
          <w:b/>
          <w:bCs/>
        </w:rPr>
      </w:pPr>
      <w:r w:rsidRPr="00EE1854">
        <w:rPr>
          <w:rFonts w:ascii="Ubuntu Sans" w:hAnsi="Ubuntu Sans"/>
          <w:b/>
          <w:bCs/>
        </w:rPr>
        <w:t>Rapportage &amp; doorgeleiding</w:t>
      </w:r>
      <w:r w:rsidR="008A0E49">
        <w:rPr>
          <w:rFonts w:ascii="Ubuntu Sans" w:hAnsi="Ubuntu Sans"/>
          <w:b/>
          <w:bCs/>
        </w:rPr>
        <w:t xml:space="preserve"> van deze OTO-activiteit</w:t>
      </w:r>
    </w:p>
    <w:tbl>
      <w:tblPr>
        <w:tblStyle w:val="Tabelraster"/>
        <w:tblW w:w="9923" w:type="dxa"/>
        <w:tblLook w:val="04A0" w:firstRow="1" w:lastRow="0" w:firstColumn="1" w:lastColumn="0" w:noHBand="0" w:noVBand="1"/>
      </w:tblPr>
      <w:tblGrid>
        <w:gridCol w:w="9923"/>
      </w:tblGrid>
      <w:tr w:rsidR="00DB0FE8" w:rsidRPr="005C0474" w14:paraId="54E1CD25" w14:textId="77777777" w:rsidTr="00C17499">
        <w:trPr>
          <w:trHeight w:val="286"/>
        </w:trPr>
        <w:tc>
          <w:tcPr>
            <w:tcW w:w="9923" w:type="dxa"/>
            <w:shd w:val="clear" w:color="auto" w:fill="B4C6E7" w:themeFill="accent1" w:themeFillTint="66"/>
          </w:tcPr>
          <w:p w14:paraId="59E22CE9" w14:textId="0FB1C8C6" w:rsidR="00DB0FE8" w:rsidRPr="000004CB" w:rsidRDefault="005E5D47" w:rsidP="00560B14">
            <w:pPr>
              <w:spacing w:after="0"/>
              <w:rPr>
                <w:rFonts w:ascii="Ubuntu Sans" w:hAnsi="Ubuntu Sans"/>
              </w:rPr>
            </w:pPr>
            <w:r>
              <w:rPr>
                <w:rFonts w:ascii="Ubuntu Sans" w:hAnsi="Ubuntu Sans"/>
              </w:rPr>
              <w:t xml:space="preserve">(Hoe) </w:t>
            </w:r>
            <w:r w:rsidR="00DB0FE8" w:rsidRPr="005C0474">
              <w:rPr>
                <w:rFonts w:ascii="Ubuntu Sans" w:hAnsi="Ubuntu Sans"/>
              </w:rPr>
              <w:t>Moet</w:t>
            </w:r>
            <w:r w:rsidR="00DB0FE8">
              <w:rPr>
                <w:rFonts w:ascii="Ubuntu Sans" w:hAnsi="Ubuntu Sans"/>
              </w:rPr>
              <w:t xml:space="preserve">en de resultaten/bevindingen van deze activiteit </w:t>
            </w:r>
            <w:r w:rsidR="00DB0FE8" w:rsidRPr="005C0474">
              <w:rPr>
                <w:rFonts w:ascii="Ubuntu Sans" w:hAnsi="Ubuntu Sans"/>
              </w:rPr>
              <w:t xml:space="preserve">worden </w:t>
            </w:r>
            <w:r w:rsidR="00DB0FE8">
              <w:rPr>
                <w:rFonts w:ascii="Ubuntu Sans" w:hAnsi="Ubuntu Sans"/>
              </w:rPr>
              <w:t>opgevolgd?</w:t>
            </w:r>
          </w:p>
        </w:tc>
      </w:tr>
      <w:tr w:rsidR="000004CB" w:rsidRPr="005C0474" w14:paraId="27C131BF" w14:textId="77777777" w:rsidTr="00C17499">
        <w:trPr>
          <w:trHeight w:val="1127"/>
        </w:trPr>
        <w:tc>
          <w:tcPr>
            <w:tcW w:w="9923" w:type="dxa"/>
          </w:tcPr>
          <w:p w14:paraId="71F82260" w14:textId="77777777" w:rsidR="000004CB" w:rsidRDefault="000004CB" w:rsidP="00DB0FE8">
            <w:pPr>
              <w:spacing w:after="0"/>
              <w:rPr>
                <w:rFonts w:ascii="Ubuntu Sans" w:hAnsi="Ubuntu Sans"/>
                <w:i/>
                <w:iCs/>
              </w:rPr>
            </w:pPr>
            <w:r w:rsidRPr="00DB0FE8">
              <w:rPr>
                <w:rFonts w:ascii="Ubuntu Sans" w:hAnsi="Ubuntu Sans"/>
                <w:i/>
                <w:iCs/>
              </w:rPr>
              <w:t>Bijvoorbeeld verwerken in OTO-jaarplan of delen met ketenpartners</w:t>
            </w:r>
            <w:r>
              <w:rPr>
                <w:rFonts w:ascii="Ubuntu Sans" w:hAnsi="Ubuntu Sans"/>
                <w:i/>
                <w:iCs/>
              </w:rPr>
              <w:t>.</w:t>
            </w:r>
          </w:p>
          <w:p w14:paraId="15BDA720" w14:textId="4155C272" w:rsidR="000004CB" w:rsidRPr="000004CB" w:rsidRDefault="000004CB" w:rsidP="00DB0FE8">
            <w:pPr>
              <w:spacing w:after="0"/>
              <w:rPr>
                <w:rFonts w:ascii="Ubuntu Sans" w:hAnsi="Ubuntu Sans"/>
              </w:rPr>
            </w:pPr>
          </w:p>
        </w:tc>
      </w:tr>
    </w:tbl>
    <w:p w14:paraId="385D3616" w14:textId="77777777" w:rsidR="00EE1854" w:rsidRDefault="00EE1854" w:rsidP="00CB10AF">
      <w:pPr>
        <w:spacing w:after="0" w:line="278" w:lineRule="auto"/>
        <w:rPr>
          <w:rFonts w:ascii="Ubuntu Sans" w:hAnsi="Ubuntu Sans"/>
        </w:rPr>
      </w:pPr>
    </w:p>
    <w:p w14:paraId="41F08974" w14:textId="0013A388" w:rsidR="00BC5FE9" w:rsidRPr="00EE1854" w:rsidRDefault="002E31B1" w:rsidP="00CB10AF">
      <w:pPr>
        <w:spacing w:after="0" w:line="278" w:lineRule="auto"/>
        <w:rPr>
          <w:rFonts w:ascii="Ubuntu Sans" w:hAnsi="Ubuntu Sans"/>
          <w:b/>
          <w:bCs/>
        </w:rPr>
      </w:pPr>
      <w:r>
        <w:rPr>
          <w:rFonts w:ascii="Ubuntu Sans" w:hAnsi="Ubuntu Sans"/>
          <w:b/>
          <w:bCs/>
        </w:rPr>
        <w:t>Kost</w:t>
      </w:r>
      <w:r w:rsidR="00812BA6">
        <w:rPr>
          <w:rFonts w:ascii="Ubuntu Sans" w:hAnsi="Ubuntu Sans"/>
          <w:b/>
          <w:bCs/>
        </w:rPr>
        <w:t>en</w:t>
      </w:r>
    </w:p>
    <w:tbl>
      <w:tblPr>
        <w:tblStyle w:val="Tabelraster"/>
        <w:tblW w:w="9923" w:type="dxa"/>
        <w:tblLook w:val="04A0" w:firstRow="1" w:lastRow="0" w:firstColumn="1" w:lastColumn="0" w:noHBand="0" w:noVBand="1"/>
      </w:tblPr>
      <w:tblGrid>
        <w:gridCol w:w="3964"/>
        <w:gridCol w:w="5959"/>
      </w:tblGrid>
      <w:tr w:rsidR="00400125" w:rsidRPr="005C0474" w14:paraId="7D8BEFAD" w14:textId="77777777" w:rsidTr="00FB1F44">
        <w:trPr>
          <w:trHeight w:val="551"/>
        </w:trPr>
        <w:tc>
          <w:tcPr>
            <w:tcW w:w="3964" w:type="dxa"/>
            <w:shd w:val="clear" w:color="auto" w:fill="B4C6E7" w:themeFill="accent1" w:themeFillTint="66"/>
          </w:tcPr>
          <w:p w14:paraId="1D4C6007" w14:textId="40F194DA" w:rsidR="00CB10AF" w:rsidRPr="005C0474" w:rsidRDefault="008609D9" w:rsidP="00CB10AF">
            <w:pPr>
              <w:spacing w:after="0"/>
              <w:rPr>
                <w:rFonts w:ascii="Ubuntu Sans" w:hAnsi="Ubuntu Sans"/>
              </w:rPr>
            </w:pPr>
            <w:r>
              <w:rPr>
                <w:rFonts w:ascii="Ubuntu Sans" w:hAnsi="Ubuntu Sans"/>
              </w:rPr>
              <w:t>Wat waren de kosten van de activiteit?</w:t>
            </w:r>
          </w:p>
        </w:tc>
        <w:tc>
          <w:tcPr>
            <w:tcW w:w="5959" w:type="dxa"/>
          </w:tcPr>
          <w:p w14:paraId="160CA112" w14:textId="2C543EEC" w:rsidR="00400125" w:rsidRPr="005C0474" w:rsidRDefault="0064464A" w:rsidP="00CB10AF">
            <w:pPr>
              <w:spacing w:after="0"/>
              <w:rPr>
                <w:rFonts w:ascii="Ubuntu Sans" w:hAnsi="Ubuntu Sans"/>
              </w:rPr>
            </w:pPr>
            <w:r>
              <w:rPr>
                <w:rFonts w:ascii="Ubuntu Sans" w:hAnsi="Ubuntu Sans"/>
              </w:rPr>
              <w:t>€…</w:t>
            </w:r>
          </w:p>
        </w:tc>
      </w:tr>
      <w:tr w:rsidR="00400125" w:rsidRPr="005C0474" w14:paraId="0CF39CE5" w14:textId="77777777" w:rsidTr="00FB1F44">
        <w:trPr>
          <w:trHeight w:val="691"/>
        </w:trPr>
        <w:tc>
          <w:tcPr>
            <w:tcW w:w="3964" w:type="dxa"/>
            <w:shd w:val="clear" w:color="auto" w:fill="B4C6E7" w:themeFill="accent1" w:themeFillTint="66"/>
          </w:tcPr>
          <w:p w14:paraId="7C76AC44" w14:textId="3CB2A848" w:rsidR="00400125" w:rsidRPr="005C0474" w:rsidRDefault="001D47B3" w:rsidP="00CB10AF">
            <w:pPr>
              <w:spacing w:after="0"/>
              <w:rPr>
                <w:rFonts w:ascii="Ubuntu Sans" w:hAnsi="Ubuntu Sans"/>
              </w:rPr>
            </w:pPr>
            <w:r w:rsidRPr="00F62175">
              <w:rPr>
                <w:rFonts w:ascii="Ubuntu Sans" w:hAnsi="Ubuntu Sans"/>
              </w:rPr>
              <w:t>Hoe ervaart u de prijs-kwaliteitsverhouding</w:t>
            </w:r>
            <w:r w:rsidR="008609D9">
              <w:rPr>
                <w:rFonts w:ascii="Ubuntu Sans" w:hAnsi="Ubuntu Sans"/>
              </w:rPr>
              <w:t>?</w:t>
            </w:r>
          </w:p>
        </w:tc>
        <w:tc>
          <w:tcPr>
            <w:tcW w:w="5959" w:type="dxa"/>
          </w:tcPr>
          <w:p w14:paraId="6FBBA69C" w14:textId="527E3231" w:rsidR="00400125" w:rsidRPr="005C0474" w:rsidRDefault="00F35466" w:rsidP="00CB10AF">
            <w:pPr>
              <w:spacing w:after="0"/>
              <w:jc w:val="center"/>
              <w:rPr>
                <w:rFonts w:ascii="Ubuntu Sans" w:hAnsi="Ubuntu Sans"/>
              </w:rPr>
            </w:pPr>
            <w:sdt>
              <w:sdtPr>
                <w:rPr>
                  <w:rFonts w:ascii="Ubuntu Sans" w:hAnsi="Ubuntu Sans"/>
                </w:rPr>
                <w:id w:val="2110768692"/>
                <w:placeholder>
                  <w:docPart w:val="041CA8A5DF9D453F835E7E15260FA3DF"/>
                </w:placeholder>
                <w:showingPlcHdr/>
                <w:dropDownList>
                  <w:listItem w:value="Kies een item."/>
                  <w:listItem w:displayText="n.v.t." w:value="n.v.t."/>
                  <w:listItem w:displayText="onvoldoende" w:value="onvoldoende"/>
                  <w:listItem w:displayText="voldoende" w:value="voldoende"/>
                  <w:listItem w:displayText="goed" w:value="goed"/>
                </w:dropDownList>
              </w:sdtPr>
              <w:sdtEndPr/>
              <w:sdtContent>
                <w:r w:rsidR="00FD308E" w:rsidRPr="00EF6F35">
                  <w:rPr>
                    <w:rStyle w:val="Tekstvantijdelijkeaanduiding"/>
                  </w:rPr>
                  <w:t>Kies een item.</w:t>
                </w:r>
              </w:sdtContent>
            </w:sdt>
          </w:p>
        </w:tc>
      </w:tr>
    </w:tbl>
    <w:p w14:paraId="56960E9B" w14:textId="77777777" w:rsidR="00DC1118" w:rsidRDefault="00DC1118" w:rsidP="00CB10AF">
      <w:pPr>
        <w:spacing w:after="0"/>
        <w:rPr>
          <w:rFonts w:ascii="Ubuntu Sans" w:hAnsi="Ubuntu Sans"/>
        </w:rPr>
      </w:pPr>
    </w:p>
    <w:p w14:paraId="3C7BCECC" w14:textId="6613DF7C" w:rsidR="00180405" w:rsidRPr="001E7289" w:rsidRDefault="001E7289" w:rsidP="00CB10AF">
      <w:pPr>
        <w:spacing w:after="0"/>
        <w:rPr>
          <w:rFonts w:ascii="Ubuntu Sans" w:hAnsi="Ubuntu Sans"/>
          <w:b/>
          <w:bCs/>
        </w:rPr>
      </w:pPr>
      <w:r w:rsidRPr="001E7289">
        <w:rPr>
          <w:rFonts w:ascii="Ubuntu Sans" w:hAnsi="Ubuntu Sans"/>
          <w:b/>
          <w:bCs/>
        </w:rPr>
        <w:t>Trainingsbureau</w:t>
      </w:r>
    </w:p>
    <w:tbl>
      <w:tblPr>
        <w:tblStyle w:val="Tabelraster"/>
        <w:tblW w:w="9811" w:type="dxa"/>
        <w:tblInd w:w="-5" w:type="dxa"/>
        <w:tblLook w:val="04A0" w:firstRow="1" w:lastRow="0" w:firstColumn="1" w:lastColumn="0" w:noHBand="0" w:noVBand="1"/>
      </w:tblPr>
      <w:tblGrid>
        <w:gridCol w:w="3965"/>
        <w:gridCol w:w="5837"/>
        <w:gridCol w:w="9"/>
      </w:tblGrid>
      <w:tr w:rsidR="00812BA6" w14:paraId="591E21D1" w14:textId="77777777" w:rsidTr="00812BA6">
        <w:trPr>
          <w:trHeight w:val="650"/>
        </w:trPr>
        <w:tc>
          <w:tcPr>
            <w:tcW w:w="3965" w:type="dxa"/>
            <w:shd w:val="clear" w:color="auto" w:fill="B4C6E7" w:themeFill="accent1" w:themeFillTint="66"/>
          </w:tcPr>
          <w:p w14:paraId="5D8E727E" w14:textId="77777777" w:rsidR="00812BA6" w:rsidRPr="00F62175" w:rsidRDefault="00812BA6" w:rsidP="0021114F">
            <w:pPr>
              <w:spacing w:after="0"/>
              <w:rPr>
                <w:rFonts w:ascii="Ubuntu Sans" w:hAnsi="Ubuntu Sans"/>
              </w:rPr>
            </w:pPr>
            <w:r>
              <w:rPr>
                <w:rFonts w:ascii="Ubuntu Sans" w:hAnsi="Ubuntu Sans"/>
              </w:rPr>
              <w:t>Hoe heeft u de voorbereidingsfase van het ingeschakelde trainingsbureau ervaren?</w:t>
            </w:r>
          </w:p>
        </w:tc>
        <w:tc>
          <w:tcPr>
            <w:tcW w:w="5841" w:type="dxa"/>
            <w:gridSpan w:val="2"/>
          </w:tcPr>
          <w:p w14:paraId="3CCB2A2F" w14:textId="77777777" w:rsidR="00812BA6" w:rsidRDefault="00F35466" w:rsidP="0021114F">
            <w:pPr>
              <w:spacing w:after="0"/>
              <w:jc w:val="center"/>
              <w:rPr>
                <w:rFonts w:ascii="Ubuntu Sans" w:hAnsi="Ubuntu Sans"/>
              </w:rPr>
            </w:pPr>
            <w:sdt>
              <w:sdtPr>
                <w:rPr>
                  <w:rFonts w:ascii="Ubuntu Sans" w:hAnsi="Ubuntu Sans"/>
                </w:rPr>
                <w:id w:val="818459375"/>
                <w:placeholder>
                  <w:docPart w:val="68161C5D62514A679C592BA95B1027C5"/>
                </w:placeholder>
                <w:showingPlcHdr/>
                <w:dropDownList>
                  <w:listItem w:value="Kies een item."/>
                  <w:listItem w:displayText="n.v.t." w:value="n.v.t."/>
                  <w:listItem w:displayText="onvoldoende" w:value="onvoldoende"/>
                  <w:listItem w:displayText="voldoende" w:value="voldoende"/>
                  <w:listItem w:displayText="goed" w:value="goed"/>
                </w:dropDownList>
              </w:sdtPr>
              <w:sdtEndPr/>
              <w:sdtContent>
                <w:r w:rsidR="00812BA6" w:rsidRPr="00EF6F35">
                  <w:rPr>
                    <w:rStyle w:val="Tekstvantijdelijkeaanduiding"/>
                  </w:rPr>
                  <w:t>Kies een item.</w:t>
                </w:r>
              </w:sdtContent>
            </w:sdt>
          </w:p>
        </w:tc>
      </w:tr>
      <w:tr w:rsidR="00812BA6" w14:paraId="4CC38075" w14:textId="77777777" w:rsidTr="00812BA6">
        <w:trPr>
          <w:trHeight w:val="568"/>
        </w:trPr>
        <w:tc>
          <w:tcPr>
            <w:tcW w:w="3965" w:type="dxa"/>
            <w:shd w:val="clear" w:color="auto" w:fill="B4C6E7" w:themeFill="accent1" w:themeFillTint="66"/>
          </w:tcPr>
          <w:p w14:paraId="74043979" w14:textId="77777777" w:rsidR="00812BA6" w:rsidRPr="00967E3D" w:rsidRDefault="00812BA6" w:rsidP="0021114F">
            <w:pPr>
              <w:spacing w:after="0"/>
              <w:rPr>
                <w:rFonts w:ascii="Ubuntu Sans" w:hAnsi="Ubuntu Sans"/>
              </w:rPr>
            </w:pPr>
            <w:r>
              <w:rPr>
                <w:rFonts w:ascii="Ubuntu Sans" w:hAnsi="Ubuntu Sans"/>
              </w:rPr>
              <w:t>Hoe heeft u de uitvoeringsfase van het ingeschakelde trainingsbureau ervaren?</w:t>
            </w:r>
          </w:p>
        </w:tc>
        <w:tc>
          <w:tcPr>
            <w:tcW w:w="5841" w:type="dxa"/>
            <w:gridSpan w:val="2"/>
          </w:tcPr>
          <w:p w14:paraId="611DBC09" w14:textId="77777777" w:rsidR="00812BA6" w:rsidRDefault="00F35466" w:rsidP="0021114F">
            <w:pPr>
              <w:spacing w:after="0"/>
              <w:jc w:val="center"/>
              <w:rPr>
                <w:rFonts w:ascii="Ubuntu Sans" w:hAnsi="Ubuntu Sans"/>
              </w:rPr>
            </w:pPr>
            <w:sdt>
              <w:sdtPr>
                <w:rPr>
                  <w:rFonts w:ascii="Ubuntu Sans" w:hAnsi="Ubuntu Sans"/>
                </w:rPr>
                <w:id w:val="-397515070"/>
                <w:placeholder>
                  <w:docPart w:val="45DDEC293FF543B293573DD019C8D046"/>
                </w:placeholder>
                <w:showingPlcHdr/>
                <w:dropDownList>
                  <w:listItem w:value="Kies een item."/>
                  <w:listItem w:displayText="n.v.t." w:value="n.v.t."/>
                  <w:listItem w:displayText="onvoldoende" w:value="onvoldoende"/>
                  <w:listItem w:displayText="voldoende" w:value="voldoende"/>
                  <w:listItem w:displayText="goed" w:value="goed"/>
                </w:dropDownList>
              </w:sdtPr>
              <w:sdtEndPr/>
              <w:sdtContent>
                <w:r w:rsidR="00812BA6" w:rsidRPr="00EF6F35">
                  <w:rPr>
                    <w:rStyle w:val="Tekstvantijdelijkeaanduiding"/>
                  </w:rPr>
                  <w:t>Kies een item.</w:t>
                </w:r>
              </w:sdtContent>
            </w:sdt>
          </w:p>
        </w:tc>
      </w:tr>
      <w:tr w:rsidR="00812BA6" w14:paraId="60BE3ACC" w14:textId="77777777" w:rsidTr="00812BA6">
        <w:trPr>
          <w:trHeight w:val="676"/>
        </w:trPr>
        <w:tc>
          <w:tcPr>
            <w:tcW w:w="3965" w:type="dxa"/>
            <w:shd w:val="clear" w:color="auto" w:fill="B4C6E7" w:themeFill="accent1" w:themeFillTint="66"/>
          </w:tcPr>
          <w:p w14:paraId="0323E485" w14:textId="77777777" w:rsidR="00812BA6" w:rsidRDefault="00812BA6" w:rsidP="0021114F">
            <w:pPr>
              <w:spacing w:after="0"/>
              <w:rPr>
                <w:rFonts w:ascii="Ubuntu Sans" w:hAnsi="Ubuntu Sans"/>
              </w:rPr>
            </w:pPr>
            <w:r>
              <w:rPr>
                <w:rFonts w:ascii="Ubuntu Sans" w:hAnsi="Ubuntu Sans"/>
              </w:rPr>
              <w:t>Hoe heeft u de evaluatiefase van het ingeschakelde trainingsbureau ervaren?</w:t>
            </w:r>
          </w:p>
        </w:tc>
        <w:tc>
          <w:tcPr>
            <w:tcW w:w="5841" w:type="dxa"/>
            <w:gridSpan w:val="2"/>
          </w:tcPr>
          <w:p w14:paraId="130277E5" w14:textId="77777777" w:rsidR="00812BA6" w:rsidRDefault="00F35466" w:rsidP="0021114F">
            <w:pPr>
              <w:spacing w:after="0"/>
              <w:jc w:val="center"/>
              <w:rPr>
                <w:rFonts w:ascii="Ubuntu Sans" w:hAnsi="Ubuntu Sans"/>
              </w:rPr>
            </w:pPr>
            <w:sdt>
              <w:sdtPr>
                <w:rPr>
                  <w:rFonts w:ascii="Ubuntu Sans" w:hAnsi="Ubuntu Sans"/>
                </w:rPr>
                <w:id w:val="2100060384"/>
                <w:placeholder>
                  <w:docPart w:val="BD5808FABC764E5DB94A2454DD89ADC3"/>
                </w:placeholder>
                <w:showingPlcHdr/>
                <w:dropDownList>
                  <w:listItem w:value="Kies een item."/>
                  <w:listItem w:displayText="n.v.t." w:value="n.v.t."/>
                  <w:listItem w:displayText="onvoldoende" w:value="onvoldoende"/>
                  <w:listItem w:displayText="voldoende" w:value="voldoende"/>
                  <w:listItem w:displayText="goed" w:value="goed"/>
                </w:dropDownList>
              </w:sdtPr>
              <w:sdtEndPr/>
              <w:sdtContent>
                <w:r w:rsidR="00812BA6" w:rsidRPr="00EF6F35">
                  <w:rPr>
                    <w:rStyle w:val="Tekstvantijdelijkeaanduiding"/>
                  </w:rPr>
                  <w:t>Kies een item.</w:t>
                </w:r>
              </w:sdtContent>
            </w:sdt>
          </w:p>
        </w:tc>
      </w:tr>
      <w:tr w:rsidR="00812BA6" w:rsidRPr="00F32C1E" w14:paraId="1B5C5E8B" w14:textId="77777777" w:rsidTr="00812BA6">
        <w:trPr>
          <w:trHeight w:val="1132"/>
        </w:trPr>
        <w:tc>
          <w:tcPr>
            <w:tcW w:w="9806" w:type="dxa"/>
            <w:gridSpan w:val="3"/>
          </w:tcPr>
          <w:p w14:paraId="7CE29433" w14:textId="77777777" w:rsidR="00812BA6" w:rsidRPr="00F32C1E" w:rsidRDefault="00812BA6" w:rsidP="0021114F">
            <w:pPr>
              <w:spacing w:after="0"/>
              <w:rPr>
                <w:rFonts w:ascii="Ubuntu Sans" w:hAnsi="Ubuntu Sans"/>
                <w:b/>
                <w:bCs/>
              </w:rPr>
            </w:pPr>
            <w:r w:rsidRPr="00F32C1E">
              <w:rPr>
                <w:rFonts w:ascii="Ubuntu Sans" w:hAnsi="Ubuntu Sans"/>
                <w:b/>
                <w:bCs/>
              </w:rPr>
              <w:t>Eventuele aanvullende opmerkingen op basis van bovenstaande vragen:</w:t>
            </w:r>
          </w:p>
        </w:tc>
      </w:tr>
      <w:tr w:rsidR="00E55F7D" w:rsidRPr="005C0474" w14:paraId="2391A02B" w14:textId="77777777" w:rsidTr="00812BA6">
        <w:trPr>
          <w:gridAfter w:val="1"/>
          <w:wAfter w:w="9" w:type="dxa"/>
          <w:trHeight w:val="2816"/>
        </w:trPr>
        <w:tc>
          <w:tcPr>
            <w:tcW w:w="9802" w:type="dxa"/>
            <w:gridSpan w:val="2"/>
          </w:tcPr>
          <w:p w14:paraId="22204923" w14:textId="77777777" w:rsidR="00E55F7D" w:rsidRPr="00F32C1E" w:rsidRDefault="00E55F7D" w:rsidP="00CB10AF">
            <w:pPr>
              <w:spacing w:after="0"/>
              <w:rPr>
                <w:rFonts w:ascii="Ubuntu Sans" w:hAnsi="Ubuntu Sans"/>
                <w:b/>
                <w:bCs/>
              </w:rPr>
            </w:pPr>
            <w:r w:rsidRPr="00F32C1E">
              <w:rPr>
                <w:rFonts w:ascii="Ubuntu Sans" w:hAnsi="Ubuntu Sans"/>
                <w:b/>
                <w:bCs/>
              </w:rPr>
              <w:lastRenderedPageBreak/>
              <w:t>Eventuele aanvullende opmerkingen</w:t>
            </w:r>
            <w:r w:rsidR="00153E55" w:rsidRPr="00F32C1E">
              <w:rPr>
                <w:rFonts w:ascii="Ubuntu Sans" w:hAnsi="Ubuntu Sans"/>
                <w:b/>
                <w:bCs/>
              </w:rPr>
              <w:t xml:space="preserve"> op basis van de OTO-activiteit</w:t>
            </w:r>
            <w:r w:rsidRPr="00F32C1E">
              <w:rPr>
                <w:rFonts w:ascii="Ubuntu Sans" w:hAnsi="Ubuntu Sans"/>
                <w:b/>
                <w:bCs/>
              </w:rPr>
              <w:t>:</w:t>
            </w:r>
          </w:p>
          <w:p w14:paraId="417AEAE1" w14:textId="23BDF333" w:rsidR="00EE1854" w:rsidRPr="005C0474" w:rsidRDefault="00EE1854" w:rsidP="00CB10AF">
            <w:pPr>
              <w:spacing w:after="0"/>
              <w:rPr>
                <w:rFonts w:ascii="Ubuntu Sans" w:hAnsi="Ubuntu Sans"/>
              </w:rPr>
            </w:pPr>
          </w:p>
        </w:tc>
      </w:tr>
    </w:tbl>
    <w:p w14:paraId="24BA50B6" w14:textId="77777777" w:rsidR="00E55F7D" w:rsidRPr="005C0474" w:rsidRDefault="00E55F7D" w:rsidP="00CB10AF">
      <w:pPr>
        <w:spacing w:after="0"/>
        <w:rPr>
          <w:rFonts w:ascii="Ubuntu Sans" w:hAnsi="Ubuntu Sans"/>
        </w:rPr>
      </w:pPr>
    </w:p>
    <w:p w14:paraId="1AB72DB6" w14:textId="77777777" w:rsidR="00E55F7D" w:rsidRPr="005C0474" w:rsidRDefault="00E55F7D" w:rsidP="00CB10AF">
      <w:pPr>
        <w:spacing w:after="0"/>
        <w:rPr>
          <w:rFonts w:ascii="Ubuntu Sans" w:hAnsi="Ubuntu Sans"/>
        </w:rPr>
      </w:pPr>
      <w:r w:rsidRPr="005C0474">
        <w:rPr>
          <w:rFonts w:ascii="Ubuntu Sans" w:hAnsi="Ubuntu Sans"/>
        </w:rPr>
        <w:t>Bijlagen toegevoegd: …</w:t>
      </w:r>
    </w:p>
    <w:p w14:paraId="4A765485" w14:textId="27A3BB54" w:rsidR="009C7E0A" w:rsidRDefault="009C7E0A" w:rsidP="00CB10AF">
      <w:pPr>
        <w:spacing w:after="0" w:line="278" w:lineRule="auto"/>
        <w:rPr>
          <w:rFonts w:ascii="Ubuntu Sans" w:hAnsi="Ubuntu Sans"/>
        </w:rPr>
      </w:pPr>
    </w:p>
    <w:p w14:paraId="51471B55" w14:textId="77777777" w:rsidR="009C7E0A" w:rsidRDefault="009C7E0A">
      <w:pPr>
        <w:spacing w:after="160" w:line="278" w:lineRule="auto"/>
        <w:rPr>
          <w:rFonts w:ascii="Ubuntu Sans" w:hAnsi="Ubuntu Sans"/>
        </w:rPr>
      </w:pPr>
      <w:r>
        <w:rPr>
          <w:rFonts w:ascii="Ubuntu Sans" w:hAnsi="Ubuntu Sans"/>
        </w:rPr>
        <w:br w:type="page"/>
      </w:r>
    </w:p>
    <w:p w14:paraId="2F7CF2A3" w14:textId="3F66F171" w:rsidR="00873759" w:rsidRPr="00B44E31" w:rsidRDefault="00873759" w:rsidP="00873759">
      <w:pPr>
        <w:spacing w:after="0"/>
        <w:rPr>
          <w:rFonts w:ascii="Ubuntu Sans" w:hAnsi="Ubuntu Sans"/>
          <w:i/>
          <w:iCs/>
        </w:rPr>
      </w:pPr>
      <w:r w:rsidRPr="00B44E31">
        <w:rPr>
          <w:rFonts w:ascii="Ubuntu Sans" w:hAnsi="Ubuntu Sans"/>
        </w:rPr>
        <w:lastRenderedPageBreak/>
        <w:t>*</w:t>
      </w:r>
      <w:r>
        <w:rPr>
          <w:rFonts w:ascii="Ubuntu Sans" w:hAnsi="Ubuntu Sans"/>
        </w:rPr>
        <w:t xml:space="preserve"> </w:t>
      </w:r>
      <w:r w:rsidRPr="00B44E31">
        <w:rPr>
          <w:rFonts w:ascii="Ubuntu Sans" w:hAnsi="Ubuntu Sans"/>
          <w:i/>
          <w:iCs/>
        </w:rPr>
        <w:t xml:space="preserve">Hieronder vindt u een nadere uitleg van de verschillende </w:t>
      </w:r>
      <w:r>
        <w:rPr>
          <w:rFonts w:ascii="Ubuntu Sans" w:hAnsi="Ubuntu Sans"/>
          <w:i/>
          <w:iCs/>
        </w:rPr>
        <w:t>OTO-activiteiten</w:t>
      </w:r>
      <w:r w:rsidRPr="00B44E31">
        <w:rPr>
          <w:rFonts w:ascii="Ubuntu Sans" w:hAnsi="Ubuntu Sans"/>
          <w:i/>
          <w:iCs/>
        </w:rPr>
        <w:t xml:space="preserve"> die in het evaluatieformulier worden gebruikt, om een eenduidige invulling te garanderen.</w:t>
      </w:r>
    </w:p>
    <w:p w14:paraId="6B36C6FE" w14:textId="77777777" w:rsidR="00873759" w:rsidRDefault="00873759" w:rsidP="00445E24">
      <w:pPr>
        <w:spacing w:after="0" w:line="278" w:lineRule="auto"/>
        <w:rPr>
          <w:rFonts w:ascii="Ubuntu Sans" w:hAnsi="Ubuntu Sans"/>
          <w:b/>
          <w:bCs/>
        </w:rPr>
      </w:pPr>
    </w:p>
    <w:p w14:paraId="1B87D351" w14:textId="73D2709A" w:rsidR="00445E24" w:rsidRPr="00445E24" w:rsidRDefault="00445E24" w:rsidP="00445E24">
      <w:pPr>
        <w:spacing w:after="0" w:line="278" w:lineRule="auto"/>
        <w:rPr>
          <w:rFonts w:ascii="Ubuntu Sans" w:hAnsi="Ubuntu Sans"/>
          <w:b/>
          <w:bCs/>
        </w:rPr>
      </w:pPr>
      <w:r w:rsidRPr="00445E24">
        <w:rPr>
          <w:rFonts w:ascii="Ubuntu Sans" w:hAnsi="Ubuntu Sans"/>
          <w:b/>
          <w:bCs/>
        </w:rPr>
        <w:t xml:space="preserve">Tabletop / scenario-oefening </w:t>
      </w:r>
    </w:p>
    <w:p w14:paraId="491340D9" w14:textId="1C06E240" w:rsidR="00445E24" w:rsidRPr="00445E24" w:rsidRDefault="00F328E7" w:rsidP="00445E24">
      <w:pPr>
        <w:spacing w:after="0" w:line="278" w:lineRule="auto"/>
        <w:ind w:left="708"/>
        <w:rPr>
          <w:rFonts w:ascii="Ubuntu Sans" w:hAnsi="Ubuntu Sans"/>
        </w:rPr>
      </w:pPr>
      <w:r>
        <w:rPr>
          <w:rFonts w:ascii="Ubuntu Sans" w:hAnsi="Ubuntu Sans"/>
        </w:rPr>
        <w:t>E</w:t>
      </w:r>
      <w:r w:rsidR="00445E24" w:rsidRPr="00445E24">
        <w:rPr>
          <w:rFonts w:ascii="Ubuntu Sans" w:hAnsi="Ubuntu Sans"/>
        </w:rPr>
        <w:t>en oefening waarbij een scenario op papier of in gesprek wordt doorgenomen. Deelnemers bespreken stap voor stap hoe zij zouden handelen, zonder dat er fysieke uitvoering plaatsvindt. Bijvoorbeeld een ETS</w:t>
      </w:r>
      <w:r w:rsidR="008F7CB1">
        <w:rPr>
          <w:rFonts w:ascii="Ubuntu Sans" w:hAnsi="Ubuntu Sans"/>
        </w:rPr>
        <w:t>-</w:t>
      </w:r>
      <w:r w:rsidR="00445E24" w:rsidRPr="00445E24">
        <w:rPr>
          <w:rFonts w:ascii="Ubuntu Sans" w:hAnsi="Ubuntu Sans"/>
        </w:rPr>
        <w:t>oefening.</w:t>
      </w:r>
    </w:p>
    <w:p w14:paraId="02AB9B14" w14:textId="77777777" w:rsidR="00445E24" w:rsidRPr="00445E24" w:rsidRDefault="00445E24" w:rsidP="00445E24">
      <w:pPr>
        <w:spacing w:after="0" w:line="278" w:lineRule="auto"/>
        <w:rPr>
          <w:rFonts w:ascii="Ubuntu Sans" w:hAnsi="Ubuntu Sans"/>
        </w:rPr>
      </w:pPr>
    </w:p>
    <w:p w14:paraId="776735ED" w14:textId="77777777" w:rsidR="00445E24" w:rsidRPr="00445E24" w:rsidRDefault="00445E24" w:rsidP="00445E24">
      <w:pPr>
        <w:spacing w:after="0" w:line="278" w:lineRule="auto"/>
        <w:rPr>
          <w:rFonts w:ascii="Ubuntu Sans" w:hAnsi="Ubuntu Sans"/>
          <w:b/>
          <w:bCs/>
        </w:rPr>
      </w:pPr>
      <w:r w:rsidRPr="00445E24">
        <w:rPr>
          <w:rFonts w:ascii="Ubuntu Sans" w:hAnsi="Ubuntu Sans"/>
          <w:b/>
          <w:bCs/>
        </w:rPr>
        <w:t xml:space="preserve">Crisisteamoefening </w:t>
      </w:r>
    </w:p>
    <w:p w14:paraId="0C69045E" w14:textId="08A3E7C9" w:rsidR="00445E24" w:rsidRPr="00445E24" w:rsidRDefault="00F328E7" w:rsidP="00445E24">
      <w:pPr>
        <w:spacing w:after="0" w:line="278" w:lineRule="auto"/>
        <w:ind w:left="708"/>
        <w:rPr>
          <w:rFonts w:ascii="Ubuntu Sans" w:hAnsi="Ubuntu Sans"/>
        </w:rPr>
      </w:pPr>
      <w:r>
        <w:rPr>
          <w:rFonts w:ascii="Ubuntu Sans" w:hAnsi="Ubuntu Sans"/>
        </w:rPr>
        <w:t>E</w:t>
      </w:r>
      <w:r w:rsidR="00445E24" w:rsidRPr="00445E24">
        <w:rPr>
          <w:rFonts w:ascii="Ubuntu Sans" w:hAnsi="Ubuntu Sans"/>
        </w:rPr>
        <w:t>en oefening waarin het crisisteam in zijn geheel bijeenkomt en gezamenlijk besluiten neemt en acties coördineert, vaak onder tijdsdruk.</w:t>
      </w:r>
    </w:p>
    <w:p w14:paraId="33D9432C" w14:textId="77777777" w:rsidR="00445E24" w:rsidRPr="00445E24" w:rsidRDefault="00445E24" w:rsidP="00445E24">
      <w:pPr>
        <w:spacing w:after="0" w:line="278" w:lineRule="auto"/>
        <w:rPr>
          <w:rFonts w:ascii="Ubuntu Sans" w:hAnsi="Ubuntu Sans"/>
        </w:rPr>
      </w:pPr>
    </w:p>
    <w:p w14:paraId="2D9F1F88" w14:textId="3C18C435" w:rsidR="00445E24" w:rsidRPr="00445E24" w:rsidRDefault="0083585B" w:rsidP="00445E24">
      <w:pPr>
        <w:spacing w:after="0" w:line="278" w:lineRule="auto"/>
        <w:rPr>
          <w:rFonts w:ascii="Ubuntu Sans" w:hAnsi="Ubuntu Sans"/>
          <w:b/>
          <w:bCs/>
        </w:rPr>
      </w:pPr>
      <w:r>
        <w:rPr>
          <w:rFonts w:ascii="Ubuntu Sans" w:hAnsi="Ubuntu Sans"/>
          <w:b/>
          <w:bCs/>
        </w:rPr>
        <w:t>Functie specifieke training</w:t>
      </w:r>
    </w:p>
    <w:p w14:paraId="30F2C239" w14:textId="2262B272" w:rsidR="00445E24" w:rsidRPr="00445E24" w:rsidRDefault="00F328E7" w:rsidP="00445E24">
      <w:pPr>
        <w:spacing w:after="0" w:line="278" w:lineRule="auto"/>
        <w:ind w:left="708"/>
        <w:rPr>
          <w:rFonts w:ascii="Ubuntu Sans" w:hAnsi="Ubuntu Sans"/>
        </w:rPr>
      </w:pPr>
      <w:r>
        <w:rPr>
          <w:rFonts w:ascii="Ubuntu Sans" w:hAnsi="Ubuntu Sans"/>
        </w:rPr>
        <w:t>Een</w:t>
      </w:r>
      <w:r w:rsidR="00445E24" w:rsidRPr="00445E24">
        <w:rPr>
          <w:rFonts w:ascii="Ubuntu Sans" w:hAnsi="Ubuntu Sans"/>
        </w:rPr>
        <w:t xml:space="preserve"> oefening waarin één specifieke functie of taak wordt geoefend, bijvoorbeeld het werken met een protocol of het uitvoeren van een alarmeringsprocedure.</w:t>
      </w:r>
    </w:p>
    <w:p w14:paraId="6C11C7BA" w14:textId="77777777" w:rsidR="00445E24" w:rsidRPr="00445E24" w:rsidRDefault="00445E24" w:rsidP="00445E24">
      <w:pPr>
        <w:spacing w:after="0" w:line="278" w:lineRule="auto"/>
        <w:rPr>
          <w:rFonts w:ascii="Ubuntu Sans" w:hAnsi="Ubuntu Sans"/>
        </w:rPr>
      </w:pPr>
    </w:p>
    <w:p w14:paraId="4D369CAD" w14:textId="77777777" w:rsidR="00445E24" w:rsidRPr="00445E24" w:rsidRDefault="00445E24" w:rsidP="00445E24">
      <w:pPr>
        <w:spacing w:after="0" w:line="278" w:lineRule="auto"/>
        <w:rPr>
          <w:rFonts w:ascii="Ubuntu Sans" w:hAnsi="Ubuntu Sans"/>
          <w:b/>
          <w:bCs/>
        </w:rPr>
      </w:pPr>
      <w:r w:rsidRPr="00445E24">
        <w:rPr>
          <w:rFonts w:ascii="Ubuntu Sans" w:hAnsi="Ubuntu Sans"/>
          <w:b/>
          <w:bCs/>
        </w:rPr>
        <w:t xml:space="preserve">Training / vaardigheidssessie </w:t>
      </w:r>
    </w:p>
    <w:p w14:paraId="012829EA" w14:textId="5678FB01" w:rsidR="00445E24" w:rsidRPr="00445E24" w:rsidRDefault="00F328E7" w:rsidP="00445E24">
      <w:pPr>
        <w:spacing w:after="0" w:line="278" w:lineRule="auto"/>
        <w:ind w:left="708"/>
        <w:rPr>
          <w:rFonts w:ascii="Ubuntu Sans" w:hAnsi="Ubuntu Sans"/>
        </w:rPr>
      </w:pPr>
      <w:r>
        <w:rPr>
          <w:rFonts w:ascii="Ubuntu Sans" w:hAnsi="Ubuntu Sans"/>
        </w:rPr>
        <w:t>E</w:t>
      </w:r>
      <w:r w:rsidR="00445E24" w:rsidRPr="00445E24">
        <w:rPr>
          <w:rFonts w:ascii="Ubuntu Sans" w:hAnsi="Ubuntu Sans"/>
        </w:rPr>
        <w:t>en sessie gericht op het aanleren of verbeteren van praktische vaardigheden, zoals communicatie, triage of het gebruik van hulpmiddelen.</w:t>
      </w:r>
    </w:p>
    <w:p w14:paraId="7CDCB11F" w14:textId="77777777" w:rsidR="00445E24" w:rsidRPr="00445E24" w:rsidRDefault="00445E24" w:rsidP="00445E24">
      <w:pPr>
        <w:spacing w:after="0" w:line="278" w:lineRule="auto"/>
        <w:rPr>
          <w:rFonts w:ascii="Ubuntu Sans" w:hAnsi="Ubuntu Sans"/>
          <w:b/>
          <w:bCs/>
        </w:rPr>
      </w:pPr>
    </w:p>
    <w:p w14:paraId="1048A91E" w14:textId="77777777" w:rsidR="00445E24" w:rsidRPr="00445E24" w:rsidRDefault="00445E24" w:rsidP="00445E24">
      <w:pPr>
        <w:spacing w:after="0" w:line="278" w:lineRule="auto"/>
        <w:rPr>
          <w:rFonts w:ascii="Ubuntu Sans" w:hAnsi="Ubuntu Sans"/>
          <w:b/>
          <w:bCs/>
        </w:rPr>
      </w:pPr>
      <w:r w:rsidRPr="00445E24">
        <w:rPr>
          <w:rFonts w:ascii="Ubuntu Sans" w:hAnsi="Ubuntu Sans"/>
          <w:b/>
          <w:bCs/>
        </w:rPr>
        <w:t xml:space="preserve">Workshop / themabijeenkomst </w:t>
      </w:r>
    </w:p>
    <w:p w14:paraId="3983FE88" w14:textId="07C002BB" w:rsidR="00445E24" w:rsidRPr="00445E24" w:rsidRDefault="00F328E7" w:rsidP="00445E24">
      <w:pPr>
        <w:spacing w:after="0" w:line="278" w:lineRule="auto"/>
        <w:ind w:left="708"/>
        <w:rPr>
          <w:rFonts w:ascii="Ubuntu Sans" w:hAnsi="Ubuntu Sans"/>
        </w:rPr>
      </w:pPr>
      <w:r>
        <w:rPr>
          <w:rFonts w:ascii="Ubuntu Sans" w:hAnsi="Ubuntu Sans"/>
        </w:rPr>
        <w:t>E</w:t>
      </w:r>
      <w:r w:rsidR="00445E24" w:rsidRPr="00445E24">
        <w:rPr>
          <w:rFonts w:ascii="Ubuntu Sans" w:hAnsi="Ubuntu Sans"/>
        </w:rPr>
        <w:t>en bijeenkomst waarin kennis wordt gedeeld en besproken rond een specifiek thema, vaak met interactieve werkvormen.</w:t>
      </w:r>
    </w:p>
    <w:p w14:paraId="17C8679F" w14:textId="77777777" w:rsidR="00445E24" w:rsidRPr="00445E24" w:rsidRDefault="00445E24" w:rsidP="00445E24">
      <w:pPr>
        <w:spacing w:after="0" w:line="278" w:lineRule="auto"/>
        <w:rPr>
          <w:rFonts w:ascii="Ubuntu Sans" w:hAnsi="Ubuntu Sans"/>
        </w:rPr>
      </w:pPr>
    </w:p>
    <w:p w14:paraId="0632C609" w14:textId="77777777" w:rsidR="00445E24" w:rsidRPr="00445E24" w:rsidRDefault="00445E24" w:rsidP="00445E24">
      <w:pPr>
        <w:spacing w:after="0" w:line="278" w:lineRule="auto"/>
        <w:rPr>
          <w:rFonts w:ascii="Ubuntu Sans" w:hAnsi="Ubuntu Sans"/>
          <w:b/>
          <w:bCs/>
        </w:rPr>
      </w:pPr>
      <w:r w:rsidRPr="00445E24">
        <w:rPr>
          <w:rFonts w:ascii="Ubuntu Sans" w:hAnsi="Ubuntu Sans"/>
          <w:b/>
          <w:bCs/>
        </w:rPr>
        <w:t xml:space="preserve">Opleiding / cursus </w:t>
      </w:r>
    </w:p>
    <w:p w14:paraId="7E3C0BC9" w14:textId="585C4EE7" w:rsidR="00445E24" w:rsidRPr="00445E24" w:rsidRDefault="00F328E7" w:rsidP="00445E24">
      <w:pPr>
        <w:spacing w:after="0" w:line="278" w:lineRule="auto"/>
        <w:ind w:left="708"/>
        <w:rPr>
          <w:rFonts w:ascii="Ubuntu Sans" w:hAnsi="Ubuntu Sans"/>
        </w:rPr>
      </w:pPr>
      <w:r>
        <w:rPr>
          <w:rFonts w:ascii="Ubuntu Sans" w:hAnsi="Ubuntu Sans"/>
          <w:iCs/>
        </w:rPr>
        <w:t>Een</w:t>
      </w:r>
      <w:r w:rsidR="00445E24" w:rsidRPr="00445E24">
        <w:rPr>
          <w:rFonts w:ascii="Ubuntu Sans" w:hAnsi="Ubuntu Sans"/>
        </w:rPr>
        <w:t xml:space="preserve"> gestructureerd leertraject waarin deelnemers kennis en vaardigheden opdoen over crisisbeheersing of acute zorg, vaak met toetsing of certificering.</w:t>
      </w:r>
    </w:p>
    <w:p w14:paraId="609D13BB" w14:textId="77777777" w:rsidR="00445E24" w:rsidRPr="00445E24" w:rsidRDefault="00445E24" w:rsidP="00445E24">
      <w:pPr>
        <w:spacing w:after="0" w:line="278" w:lineRule="auto"/>
        <w:rPr>
          <w:rFonts w:ascii="Ubuntu Sans" w:hAnsi="Ubuntu Sans"/>
        </w:rPr>
      </w:pPr>
    </w:p>
    <w:p w14:paraId="1BFFC191" w14:textId="77777777" w:rsidR="00445E24" w:rsidRPr="00445E24" w:rsidRDefault="00445E24" w:rsidP="00445E24">
      <w:pPr>
        <w:spacing w:after="0" w:line="278" w:lineRule="auto"/>
        <w:rPr>
          <w:rFonts w:ascii="Ubuntu Sans" w:hAnsi="Ubuntu Sans"/>
          <w:b/>
          <w:bCs/>
        </w:rPr>
      </w:pPr>
      <w:r w:rsidRPr="00445E24">
        <w:rPr>
          <w:rFonts w:ascii="Ubuntu Sans" w:hAnsi="Ubuntu Sans"/>
          <w:b/>
          <w:bCs/>
        </w:rPr>
        <w:t xml:space="preserve">Doorleefsessie </w:t>
      </w:r>
    </w:p>
    <w:p w14:paraId="050AD490" w14:textId="75F8D64B" w:rsidR="00445E24" w:rsidRPr="00445E24" w:rsidRDefault="00F328E7" w:rsidP="00445E24">
      <w:pPr>
        <w:spacing w:after="0" w:line="278" w:lineRule="auto"/>
        <w:ind w:left="708"/>
        <w:rPr>
          <w:rFonts w:ascii="Ubuntu Sans" w:hAnsi="Ubuntu Sans"/>
        </w:rPr>
      </w:pPr>
      <w:r>
        <w:rPr>
          <w:rFonts w:ascii="Ubuntu Sans" w:hAnsi="Ubuntu Sans"/>
        </w:rPr>
        <w:t>E</w:t>
      </w:r>
      <w:r w:rsidR="00445E24" w:rsidRPr="00445E24">
        <w:rPr>
          <w:rFonts w:ascii="Ubuntu Sans" w:hAnsi="Ubuntu Sans"/>
        </w:rPr>
        <w:t>en oefenvorm waarin deelnemers intensief en realistisch een crisissituatie ervaren, zodat zij de impact en dynamiek van een crisis beter begrijpen.</w:t>
      </w:r>
    </w:p>
    <w:p w14:paraId="0B8953CF" w14:textId="77777777" w:rsidR="00445E24" w:rsidRPr="00445E24" w:rsidRDefault="00445E24" w:rsidP="00445E24">
      <w:pPr>
        <w:spacing w:after="0" w:line="278" w:lineRule="auto"/>
        <w:rPr>
          <w:rFonts w:ascii="Ubuntu Sans" w:hAnsi="Ubuntu Sans"/>
        </w:rPr>
      </w:pPr>
    </w:p>
    <w:p w14:paraId="60287DD8" w14:textId="77777777" w:rsidR="00445E24" w:rsidRPr="00445E24" w:rsidRDefault="00445E24" w:rsidP="00445E24">
      <w:pPr>
        <w:spacing w:after="0" w:line="278" w:lineRule="auto"/>
        <w:rPr>
          <w:rFonts w:ascii="Ubuntu Sans" w:hAnsi="Ubuntu Sans"/>
          <w:b/>
          <w:bCs/>
        </w:rPr>
      </w:pPr>
      <w:r w:rsidRPr="00445E24">
        <w:rPr>
          <w:rFonts w:ascii="Ubuntu Sans" w:hAnsi="Ubuntu Sans"/>
          <w:b/>
          <w:bCs/>
        </w:rPr>
        <w:t xml:space="preserve">Samenwerkingssessie ketenpartners </w:t>
      </w:r>
    </w:p>
    <w:p w14:paraId="0B01E925" w14:textId="0DA7D622" w:rsidR="005C0474" w:rsidRPr="005C0474" w:rsidRDefault="00F328E7" w:rsidP="00445E24">
      <w:pPr>
        <w:spacing w:after="0" w:line="278" w:lineRule="auto"/>
        <w:ind w:left="708"/>
        <w:rPr>
          <w:rFonts w:ascii="Ubuntu Sans" w:hAnsi="Ubuntu Sans"/>
        </w:rPr>
      </w:pPr>
      <w:r>
        <w:rPr>
          <w:rFonts w:ascii="Ubuntu Sans" w:hAnsi="Ubuntu Sans"/>
        </w:rPr>
        <w:t>E</w:t>
      </w:r>
      <w:r w:rsidR="00445E24" w:rsidRPr="00445E24">
        <w:rPr>
          <w:rFonts w:ascii="Ubuntu Sans" w:hAnsi="Ubuntu Sans"/>
        </w:rPr>
        <w:t>en oefening of bijeenkomst waarin meerdere organisaties uit de zorgketen samen oefenen, afstemmen en hun samenwerking versterken.</w:t>
      </w:r>
      <w:r w:rsidR="005C0474" w:rsidRPr="005C0474">
        <w:rPr>
          <w:rFonts w:ascii="Ubuntu Sans" w:hAnsi="Ubuntu Sans"/>
        </w:rPr>
        <w:br w:type="page"/>
      </w:r>
    </w:p>
    <w:p w14:paraId="6A603053" w14:textId="6A49FDD3" w:rsidR="00C138E2" w:rsidRPr="00B44E31" w:rsidRDefault="00B44E31" w:rsidP="00B44E31">
      <w:pPr>
        <w:spacing w:after="0"/>
        <w:rPr>
          <w:rFonts w:ascii="Ubuntu Sans" w:hAnsi="Ubuntu Sans"/>
          <w:i/>
          <w:iCs/>
        </w:rPr>
      </w:pPr>
      <w:r w:rsidRPr="00B44E31">
        <w:rPr>
          <w:rFonts w:ascii="Ubuntu Sans" w:hAnsi="Ubuntu Sans"/>
        </w:rPr>
        <w:lastRenderedPageBreak/>
        <w:t>*</w:t>
      </w:r>
      <w:r w:rsidR="00156195">
        <w:rPr>
          <w:rFonts w:ascii="Ubuntu Sans" w:hAnsi="Ubuntu Sans"/>
        </w:rPr>
        <w:t>*</w:t>
      </w:r>
      <w:r w:rsidRPr="00B44E31">
        <w:rPr>
          <w:rFonts w:ascii="Ubuntu Sans" w:hAnsi="Ubuntu Sans"/>
          <w:i/>
          <w:iCs/>
        </w:rPr>
        <w:t>Hieronder vindt u een nadere uitleg van de verschillende thema's die in het evaluatieformulier worden gebruikt, om een eenduidige invulling te garanderen.</w:t>
      </w:r>
    </w:p>
    <w:p w14:paraId="7B625E07" w14:textId="77777777" w:rsidR="00B44E31" w:rsidRPr="00B44E31" w:rsidRDefault="00B44E31" w:rsidP="00B44E31">
      <w:pPr>
        <w:spacing w:after="0"/>
        <w:rPr>
          <w:rFonts w:ascii="Ubuntu Sans" w:hAnsi="Ubuntu Sans"/>
        </w:rPr>
      </w:pPr>
    </w:p>
    <w:p w14:paraId="275EE42F" w14:textId="051DFC2E" w:rsidR="005C0474" w:rsidRPr="002538DB" w:rsidRDefault="005C0474" w:rsidP="00CB10AF">
      <w:pPr>
        <w:spacing w:after="0"/>
        <w:rPr>
          <w:rFonts w:ascii="Ubuntu Sans" w:hAnsi="Ubuntu Sans"/>
          <w:b/>
          <w:bCs/>
        </w:rPr>
      </w:pPr>
      <w:r w:rsidRPr="002538DB">
        <w:rPr>
          <w:rFonts w:ascii="Ubuntu Sans" w:hAnsi="Ubuntu Sans"/>
          <w:b/>
          <w:bCs/>
        </w:rPr>
        <w:t>Melding &amp; alarmering</w:t>
      </w:r>
    </w:p>
    <w:p w14:paraId="7E64AE45" w14:textId="370DC96E" w:rsidR="005C0474" w:rsidRDefault="00F328E7" w:rsidP="00CB10AF">
      <w:pPr>
        <w:spacing w:after="0"/>
        <w:ind w:left="720"/>
        <w:rPr>
          <w:rFonts w:ascii="Ubuntu Sans" w:hAnsi="Ubuntu Sans"/>
        </w:rPr>
      </w:pPr>
      <w:r>
        <w:rPr>
          <w:rFonts w:ascii="Ubuntu Sans" w:hAnsi="Ubuntu Sans"/>
        </w:rPr>
        <w:t>H</w:t>
      </w:r>
      <w:r w:rsidR="005C0474" w:rsidRPr="005C0474">
        <w:rPr>
          <w:rFonts w:ascii="Ubuntu Sans" w:hAnsi="Ubuntu Sans"/>
        </w:rPr>
        <w:t>et tijdig en correct melden van een incident of crisis en het alarmeren van de juiste functionarissen en organisaties, zodat de acute zorgketen snel kan reageren.</w:t>
      </w:r>
    </w:p>
    <w:p w14:paraId="0CD7A82E" w14:textId="77777777" w:rsidR="005C0474" w:rsidRPr="005C0474" w:rsidRDefault="005C0474" w:rsidP="00CB10AF">
      <w:pPr>
        <w:spacing w:after="0"/>
        <w:ind w:left="720"/>
        <w:rPr>
          <w:rFonts w:ascii="Ubuntu Sans" w:hAnsi="Ubuntu Sans"/>
        </w:rPr>
      </w:pPr>
    </w:p>
    <w:p w14:paraId="777E8D0A" w14:textId="02CEA51A" w:rsidR="005C0474" w:rsidRPr="002538DB" w:rsidRDefault="005C0474" w:rsidP="00CB10AF">
      <w:pPr>
        <w:spacing w:after="0"/>
        <w:rPr>
          <w:rFonts w:ascii="Ubuntu Sans" w:hAnsi="Ubuntu Sans"/>
          <w:b/>
          <w:bCs/>
        </w:rPr>
      </w:pPr>
      <w:r w:rsidRPr="002538DB">
        <w:rPr>
          <w:rFonts w:ascii="Ubuntu Sans" w:hAnsi="Ubuntu Sans"/>
          <w:b/>
          <w:bCs/>
        </w:rPr>
        <w:t>Op-/afschaling</w:t>
      </w:r>
    </w:p>
    <w:p w14:paraId="4CF5C220" w14:textId="5AAE50B8" w:rsidR="005C0474" w:rsidRDefault="00F328E7" w:rsidP="00CB10AF">
      <w:pPr>
        <w:spacing w:after="0"/>
        <w:ind w:left="720"/>
        <w:rPr>
          <w:rFonts w:ascii="Ubuntu Sans" w:hAnsi="Ubuntu Sans"/>
        </w:rPr>
      </w:pPr>
      <w:r>
        <w:rPr>
          <w:rFonts w:ascii="Ubuntu Sans" w:hAnsi="Ubuntu Sans"/>
        </w:rPr>
        <w:t>H</w:t>
      </w:r>
      <w:r w:rsidR="005C0474" w:rsidRPr="005C0474">
        <w:rPr>
          <w:rFonts w:ascii="Ubuntu Sans" w:hAnsi="Ubuntu Sans"/>
        </w:rPr>
        <w:t>et opschalen van de crisisorganisatie wanneer de situatie groter of complexer wordt, en het weer afschalen zodra de omstandigheden dit toelaten. Dit gaat om het aanpassen van de inzet en coördinatie aan de ernst van het incident.</w:t>
      </w:r>
    </w:p>
    <w:p w14:paraId="00ED1BB9" w14:textId="77777777" w:rsidR="005C0474" w:rsidRPr="005C0474" w:rsidRDefault="005C0474" w:rsidP="00CB10AF">
      <w:pPr>
        <w:spacing w:after="0"/>
        <w:ind w:left="720"/>
        <w:rPr>
          <w:rFonts w:ascii="Ubuntu Sans" w:hAnsi="Ubuntu Sans"/>
        </w:rPr>
      </w:pPr>
    </w:p>
    <w:p w14:paraId="0B252B75" w14:textId="44E67F46" w:rsidR="005C0474" w:rsidRPr="002538DB" w:rsidRDefault="005C0474" w:rsidP="00CB10AF">
      <w:pPr>
        <w:spacing w:after="0"/>
        <w:rPr>
          <w:rFonts w:ascii="Ubuntu Sans" w:hAnsi="Ubuntu Sans"/>
          <w:b/>
          <w:bCs/>
        </w:rPr>
      </w:pPr>
      <w:r w:rsidRPr="002538DB">
        <w:rPr>
          <w:rFonts w:ascii="Ubuntu Sans" w:hAnsi="Ubuntu Sans"/>
          <w:b/>
          <w:bCs/>
        </w:rPr>
        <w:t>Leiding &amp; coördinatie</w:t>
      </w:r>
    </w:p>
    <w:p w14:paraId="6630CC26" w14:textId="365A967C" w:rsidR="005C0474" w:rsidRDefault="00F328E7" w:rsidP="00CB10AF">
      <w:pPr>
        <w:spacing w:after="0"/>
        <w:ind w:left="720"/>
        <w:rPr>
          <w:rFonts w:ascii="Ubuntu Sans" w:hAnsi="Ubuntu Sans"/>
        </w:rPr>
      </w:pPr>
      <w:r>
        <w:rPr>
          <w:rFonts w:ascii="Ubuntu Sans" w:hAnsi="Ubuntu Sans"/>
        </w:rPr>
        <w:t>H</w:t>
      </w:r>
      <w:r w:rsidR="00327B56" w:rsidRPr="00327B56">
        <w:rPr>
          <w:rFonts w:ascii="Ubuntu Sans" w:hAnsi="Ubuntu Sans"/>
        </w:rPr>
        <w:t>et aansturen van teams en het coördineren van acties binnen de crisisorganisatie. Het gaat om duidelijke rolverdeling en besluitvorming, zodat iedereen weet wie verantwoordelijk is en welke stappen worden gezet. Daarbij speelt ook de vergaderstructuur die wordt gehanteerd een belangrijke rol, omdat deze richting geeft aan de manier waarop besluiten tot stand komen en informatie wordt gedeeld.</w:t>
      </w:r>
    </w:p>
    <w:p w14:paraId="3CE6A53A" w14:textId="77777777" w:rsidR="00327B56" w:rsidRPr="005C0474" w:rsidRDefault="00327B56" w:rsidP="00CB10AF">
      <w:pPr>
        <w:spacing w:after="0"/>
        <w:ind w:left="720"/>
        <w:rPr>
          <w:rFonts w:ascii="Ubuntu Sans" w:hAnsi="Ubuntu Sans"/>
        </w:rPr>
      </w:pPr>
    </w:p>
    <w:p w14:paraId="37004AD0" w14:textId="6CFC7479" w:rsidR="005C0474" w:rsidRPr="002538DB" w:rsidRDefault="005C0474" w:rsidP="00CB10AF">
      <w:pPr>
        <w:spacing w:after="0"/>
        <w:rPr>
          <w:rFonts w:ascii="Ubuntu Sans" w:hAnsi="Ubuntu Sans"/>
          <w:b/>
          <w:bCs/>
        </w:rPr>
      </w:pPr>
      <w:r w:rsidRPr="002538DB">
        <w:rPr>
          <w:rFonts w:ascii="Ubuntu Sans" w:hAnsi="Ubuntu Sans"/>
          <w:b/>
          <w:bCs/>
        </w:rPr>
        <w:t>Informatiemanagement</w:t>
      </w:r>
    </w:p>
    <w:p w14:paraId="2142F15F" w14:textId="5168FAD7" w:rsidR="005C0474" w:rsidRDefault="00F328E7" w:rsidP="00CB10AF">
      <w:pPr>
        <w:spacing w:after="0"/>
        <w:ind w:left="720"/>
        <w:rPr>
          <w:rFonts w:ascii="Ubuntu Sans" w:hAnsi="Ubuntu Sans"/>
        </w:rPr>
      </w:pPr>
      <w:r>
        <w:rPr>
          <w:rFonts w:ascii="Ubuntu Sans" w:hAnsi="Ubuntu Sans"/>
        </w:rPr>
        <w:t>H</w:t>
      </w:r>
      <w:r w:rsidR="005C0474" w:rsidRPr="005C0474">
        <w:rPr>
          <w:rFonts w:ascii="Ubuntu Sans" w:hAnsi="Ubuntu Sans"/>
        </w:rPr>
        <w:t>et verzamelen, verwerken en verspreiden van betrouwbare informatie tijdens een crisis. Dit zorgt ervoor dat alle betrokkenen beschikken over actuele gegevens om beslissingen te nemen en acties af te stemmen.</w:t>
      </w:r>
    </w:p>
    <w:p w14:paraId="2BC4803B" w14:textId="77777777" w:rsidR="005C0474" w:rsidRPr="005C0474" w:rsidRDefault="005C0474" w:rsidP="00CB10AF">
      <w:pPr>
        <w:spacing w:after="0"/>
        <w:ind w:left="720"/>
        <w:rPr>
          <w:rFonts w:ascii="Ubuntu Sans" w:hAnsi="Ubuntu Sans"/>
        </w:rPr>
      </w:pPr>
    </w:p>
    <w:p w14:paraId="20327AE4" w14:textId="10A32EC0" w:rsidR="005C0474" w:rsidRPr="002538DB" w:rsidRDefault="005C0474" w:rsidP="00CB10AF">
      <w:pPr>
        <w:spacing w:after="0"/>
        <w:rPr>
          <w:rFonts w:ascii="Ubuntu Sans" w:hAnsi="Ubuntu Sans"/>
          <w:b/>
          <w:bCs/>
        </w:rPr>
      </w:pPr>
      <w:r w:rsidRPr="002538DB">
        <w:rPr>
          <w:rFonts w:ascii="Ubuntu Sans" w:hAnsi="Ubuntu Sans"/>
          <w:b/>
          <w:bCs/>
        </w:rPr>
        <w:t>Crisiscommunicatie</w:t>
      </w:r>
    </w:p>
    <w:p w14:paraId="4BA14B34" w14:textId="7D29BCA5" w:rsidR="005C0474" w:rsidRDefault="00F328E7" w:rsidP="00CB10AF">
      <w:pPr>
        <w:spacing w:after="0"/>
        <w:ind w:left="720"/>
        <w:rPr>
          <w:rFonts w:ascii="Ubuntu Sans" w:hAnsi="Ubuntu Sans"/>
        </w:rPr>
      </w:pPr>
      <w:r>
        <w:rPr>
          <w:rFonts w:ascii="Ubuntu Sans" w:hAnsi="Ubuntu Sans"/>
        </w:rPr>
        <w:t>H</w:t>
      </w:r>
      <w:r w:rsidR="005C0474" w:rsidRPr="005C0474">
        <w:rPr>
          <w:rFonts w:ascii="Ubuntu Sans" w:hAnsi="Ubuntu Sans"/>
        </w:rPr>
        <w:t>et communiceren met interne en externe doelgroepen tijdens een crisis, zoals medewerkers, ketenpartners, bestuurders en het publiek. Het gaat om eenduidige, heldere en tijdige communicatie om verwarring te voorkomen.</w:t>
      </w:r>
    </w:p>
    <w:p w14:paraId="1A4C1900" w14:textId="77777777" w:rsidR="005C0474" w:rsidRPr="005C0474" w:rsidRDefault="005C0474" w:rsidP="00CB10AF">
      <w:pPr>
        <w:spacing w:after="0"/>
        <w:ind w:left="720"/>
        <w:rPr>
          <w:rFonts w:ascii="Ubuntu Sans" w:hAnsi="Ubuntu Sans"/>
        </w:rPr>
      </w:pPr>
    </w:p>
    <w:p w14:paraId="05CEE395" w14:textId="233593EC" w:rsidR="005C0474" w:rsidRPr="002538DB" w:rsidRDefault="00BE2B48" w:rsidP="00CB10AF">
      <w:pPr>
        <w:spacing w:after="0"/>
        <w:rPr>
          <w:rFonts w:ascii="Ubuntu Sans" w:hAnsi="Ubuntu Sans"/>
          <w:b/>
          <w:bCs/>
        </w:rPr>
      </w:pPr>
      <w:r w:rsidRPr="002538DB">
        <w:rPr>
          <w:rFonts w:ascii="Ubuntu Sans" w:hAnsi="Ubuntu Sans"/>
          <w:b/>
          <w:bCs/>
        </w:rPr>
        <w:t>Crisisplanvorming</w:t>
      </w:r>
    </w:p>
    <w:p w14:paraId="4EDE66D5" w14:textId="23DDFD76" w:rsidR="005C0474" w:rsidRDefault="00F328E7" w:rsidP="00CB10AF">
      <w:pPr>
        <w:spacing w:after="0"/>
        <w:ind w:left="720"/>
        <w:rPr>
          <w:rFonts w:ascii="Ubuntu Sans" w:hAnsi="Ubuntu Sans"/>
        </w:rPr>
      </w:pPr>
      <w:r>
        <w:rPr>
          <w:rFonts w:ascii="Ubuntu Sans" w:hAnsi="Ubuntu Sans"/>
        </w:rPr>
        <w:t>Het</w:t>
      </w:r>
      <w:r w:rsidR="00BE2B48" w:rsidRPr="00BE2B48">
        <w:rPr>
          <w:rFonts w:ascii="Ubuntu Sans" w:hAnsi="Ubuntu Sans"/>
        </w:rPr>
        <w:t xml:space="preserve"> ontwikkelen en gebruiken van een gezamenlijk plan waarin afspraken, procedures en verantwoordelijkheden van alle betrokken zorgorganisaties zijn vastgelegd. Deze planvorming vormt de basis voor samenwerking en afstemming tijdens rampen en crises.</w:t>
      </w:r>
    </w:p>
    <w:p w14:paraId="4383BB59" w14:textId="77777777" w:rsidR="00BE2B48" w:rsidRPr="005C0474" w:rsidRDefault="00BE2B48" w:rsidP="00CB10AF">
      <w:pPr>
        <w:spacing w:after="0"/>
        <w:ind w:left="720"/>
        <w:rPr>
          <w:rFonts w:ascii="Ubuntu Sans" w:hAnsi="Ubuntu Sans"/>
        </w:rPr>
      </w:pPr>
    </w:p>
    <w:p w14:paraId="565E95EA" w14:textId="2178C31C" w:rsidR="005C0474" w:rsidRPr="002538DB" w:rsidRDefault="005C0474" w:rsidP="00CB10AF">
      <w:pPr>
        <w:spacing w:after="0"/>
        <w:rPr>
          <w:rFonts w:ascii="Ubuntu Sans" w:hAnsi="Ubuntu Sans"/>
          <w:b/>
          <w:bCs/>
        </w:rPr>
      </w:pPr>
      <w:r w:rsidRPr="002538DB">
        <w:rPr>
          <w:rFonts w:ascii="Ubuntu Sans" w:hAnsi="Ubuntu Sans"/>
          <w:b/>
          <w:bCs/>
        </w:rPr>
        <w:t>Vakbekwaamheid crisisfunctionarissen</w:t>
      </w:r>
    </w:p>
    <w:p w14:paraId="05AA25ED" w14:textId="2EB3950A" w:rsidR="005C0474" w:rsidRDefault="00F328E7" w:rsidP="00CB10AF">
      <w:pPr>
        <w:spacing w:after="0"/>
        <w:ind w:left="720"/>
        <w:rPr>
          <w:rFonts w:ascii="Ubuntu Sans" w:hAnsi="Ubuntu Sans"/>
        </w:rPr>
      </w:pPr>
      <w:r>
        <w:rPr>
          <w:rFonts w:ascii="Ubuntu Sans" w:hAnsi="Ubuntu Sans"/>
        </w:rPr>
        <w:t>H</w:t>
      </w:r>
      <w:r w:rsidR="005C0474" w:rsidRPr="005C0474">
        <w:rPr>
          <w:rFonts w:ascii="Ubuntu Sans" w:hAnsi="Ubuntu Sans"/>
        </w:rPr>
        <w:t>et aantoonbaar geoefend en bekwaam houden van sleutelfunctionarissen in de crisisorganisatie. Zij moeten beschikken over de juiste kennis, vaardigheden en competenties om hun rol effectief te vervullen.</w:t>
      </w:r>
    </w:p>
    <w:p w14:paraId="59FB4090" w14:textId="77777777" w:rsidR="005C0474" w:rsidRPr="005C0474" w:rsidRDefault="005C0474" w:rsidP="00CB10AF">
      <w:pPr>
        <w:spacing w:after="0"/>
        <w:ind w:left="720"/>
        <w:rPr>
          <w:rFonts w:ascii="Ubuntu Sans" w:hAnsi="Ubuntu Sans"/>
        </w:rPr>
      </w:pPr>
    </w:p>
    <w:p w14:paraId="6B7DA87F" w14:textId="78F6749C" w:rsidR="005C0474" w:rsidRPr="002538DB" w:rsidRDefault="005C0474" w:rsidP="00CB10AF">
      <w:pPr>
        <w:spacing w:after="0"/>
        <w:rPr>
          <w:rFonts w:ascii="Ubuntu Sans" w:hAnsi="Ubuntu Sans"/>
          <w:b/>
          <w:bCs/>
        </w:rPr>
      </w:pPr>
      <w:r w:rsidRPr="002538DB">
        <w:rPr>
          <w:rFonts w:ascii="Ubuntu Sans" w:hAnsi="Ubuntu Sans"/>
          <w:b/>
          <w:bCs/>
        </w:rPr>
        <w:t>Samenwerking</w:t>
      </w:r>
      <w:r w:rsidR="00332F4F" w:rsidRPr="002538DB">
        <w:rPr>
          <w:rFonts w:ascii="Ubuntu Sans" w:hAnsi="Ubuntu Sans"/>
          <w:b/>
          <w:bCs/>
        </w:rPr>
        <w:t xml:space="preserve"> &amp; rolverdeling</w:t>
      </w:r>
    </w:p>
    <w:p w14:paraId="1F25CDFA" w14:textId="4E55D413" w:rsidR="005C0474" w:rsidRPr="005C0474" w:rsidRDefault="00F328E7" w:rsidP="000521AE">
      <w:pPr>
        <w:spacing w:after="0"/>
        <w:ind w:left="720"/>
        <w:rPr>
          <w:rFonts w:ascii="Ubuntu Sans" w:hAnsi="Ubuntu Sans"/>
        </w:rPr>
      </w:pPr>
      <w:r>
        <w:rPr>
          <w:rFonts w:ascii="Ubuntu Sans" w:hAnsi="Ubuntu Sans"/>
        </w:rPr>
        <w:t>H</w:t>
      </w:r>
      <w:r w:rsidR="000521AE" w:rsidRPr="000521AE">
        <w:rPr>
          <w:rFonts w:ascii="Ubuntu Sans" w:hAnsi="Ubuntu Sans"/>
        </w:rPr>
        <w:t>et afstemmen en samenwerken tussen verschillende disciplines, organisaties en regio’s. Dit is cruciaal om de continuïteit van zorg te waarborgen en om gezamenlijk effectief op te treden bij rampen en crises. Samenwerking kan daarnaast ook betrekking hebben op de onderlinge afstemming binnen het team tussen de verschillende functionarissen.</w:t>
      </w:r>
    </w:p>
    <w:sectPr w:rsidR="005C0474" w:rsidRPr="005C0474" w:rsidSect="00793BE0">
      <w:pgSz w:w="11906" w:h="16838" w:code="9"/>
      <w:pgMar w:top="1702"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AB1B" w14:textId="77777777" w:rsidR="004B7CB2" w:rsidRDefault="004B7CB2" w:rsidP="00C933E0">
      <w:r>
        <w:separator/>
      </w:r>
    </w:p>
  </w:endnote>
  <w:endnote w:type="continuationSeparator" w:id="0">
    <w:p w14:paraId="3C7A0C0E" w14:textId="77777777" w:rsidR="004B7CB2" w:rsidRDefault="004B7CB2" w:rsidP="00C9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Sans">
    <w:altName w:val="Times New Roman"/>
    <w:charset w:val="00"/>
    <w:family w:val="auto"/>
    <w:pitch w:val="variable"/>
    <w:sig w:usb0="E00002FF" w:usb1="4000205B" w:usb2="00000000" w:usb3="00000000" w:csb0="0000009F" w:csb1="00000000"/>
  </w:font>
  <w:font w:name="Calibri">
    <w:panose1 w:val="020F0502020204030204"/>
    <w:charset w:val="00"/>
    <w:family w:val="swiss"/>
    <w:pitch w:val="variable"/>
    <w:sig w:usb0="E4002EFF" w:usb1="C200247B" w:usb2="00000009" w:usb3="00000000" w:csb0="000001FF" w:csb1="00000000"/>
    <w:embedRegular r:id="rId1" w:fontKey="{CBC88362-38D5-4588-A7C2-04CC932BDB42}"/>
    <w:embedBold r:id="rId2" w:fontKey="{E487ECBB-5B2B-4CE6-9DC5-1F0AD5D67C27}"/>
    <w:embedItalic r:id="rId3" w:fontKey="{6EAF7AD8-A66A-48B2-90AE-9DF2CB1E93FA}"/>
  </w:font>
  <w:font w:name="Ubuntu Sans SemiBold">
    <w:altName w:val="Times New Roman"/>
    <w:charset w:val="00"/>
    <w:family w:val="auto"/>
    <w:pitch w:val="variable"/>
    <w:sig w:usb0="E00002FF" w:usb1="4000205B" w:usb2="00000000" w:usb3="00000000" w:csb0="0000009F" w:csb1="00000000"/>
  </w:font>
  <w:font w:name="Ubuntu Sans ExtraBold">
    <w:altName w:val="Times New Roman"/>
    <w:charset w:val="00"/>
    <w:family w:val="auto"/>
    <w:pitch w:val="variable"/>
    <w:sig w:usb0="E00002FF" w:usb1="4000205B" w:usb2="00000000" w:usb3="00000000" w:csb0="0000009F" w:csb1="00000000"/>
  </w:font>
  <w:font w:name="Calibri Light">
    <w:panose1 w:val="020F0302020204030204"/>
    <w:charset w:val="00"/>
    <w:family w:val="swiss"/>
    <w:pitch w:val="variable"/>
    <w:sig w:usb0="E4002EFF" w:usb1="C200247B" w:usb2="00000009" w:usb3="00000000" w:csb0="000001FF" w:csb1="00000000"/>
    <w:embedRegular r:id="rId4" w:fontKey="{BE2E3936-B0D5-43EA-8396-5FFB8DD2F376}"/>
  </w:font>
  <w:font w:name="Segoe UI">
    <w:panose1 w:val="020B0502040204020203"/>
    <w:charset w:val="00"/>
    <w:family w:val="swiss"/>
    <w:pitch w:val="variable"/>
    <w:sig w:usb0="E4002EFF" w:usb1="C000E47F" w:usb2="00000009" w:usb3="00000000" w:csb0="000001FF" w:csb1="00000000"/>
    <w:embedRegular r:id="rId5" w:fontKey="{0CB1889E-BE69-4C89-A1F2-F0BCFD212E5B}"/>
  </w:font>
  <w:font w:name="Segoe UI Symbol">
    <w:panose1 w:val="020B0502040204020203"/>
    <w:charset w:val="00"/>
    <w:family w:val="swiss"/>
    <w:pitch w:val="variable"/>
    <w:sig w:usb0="800001E3" w:usb1="1200FFEF" w:usb2="00040000" w:usb3="00000000" w:csb0="00000001" w:csb1="00000000"/>
    <w:embedRegular r:id="rId6" w:fontKey="{61024703-2F2B-41E5-95A4-3A9C9F618041}"/>
  </w:font>
  <w:font w:name="MS Gothic">
    <w:altName w:val="ＭＳ ゴシック"/>
    <w:panose1 w:val="020B0609070205080204"/>
    <w:charset w:val="80"/>
    <w:family w:val="modern"/>
    <w:pitch w:val="fixed"/>
    <w:sig w:usb0="E00002FF" w:usb1="6AC7FDFB" w:usb2="08000012" w:usb3="00000000" w:csb0="0002009F" w:csb1="00000000"/>
    <w:embedRegular r:id="rId7" w:subsetted="1" w:fontKey="{A07F8847-D8EF-40E4-B2EA-31F8678CF6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537541"/>
      <w:docPartObj>
        <w:docPartGallery w:val="Page Numbers (Bottom of Page)"/>
        <w:docPartUnique/>
      </w:docPartObj>
    </w:sdtPr>
    <w:sdtEndPr/>
    <w:sdtContent>
      <w:p w14:paraId="5C906F52" w14:textId="77777777" w:rsidR="00A76DB6" w:rsidRDefault="00A76DB6">
        <w:pPr>
          <w:pStyle w:val="Voettekst"/>
        </w:pPr>
        <w:r>
          <w:rPr>
            <w:noProof/>
            <w:lang w:eastAsia="nl-NL"/>
          </w:rPr>
          <mc:AlternateContent>
            <mc:Choice Requires="wps">
              <w:drawing>
                <wp:anchor distT="0" distB="0" distL="114300" distR="114300" simplePos="0" relativeHeight="251655680" behindDoc="0" locked="0" layoutInCell="1" allowOverlap="1" wp14:anchorId="52EEE0D3" wp14:editId="3133F245">
                  <wp:simplePos x="0" y="0"/>
                  <wp:positionH relativeFrom="leftMargin">
                    <wp:align>center</wp:align>
                  </wp:positionH>
                  <wp:positionV relativeFrom="bottomMargin">
                    <wp:align>center</wp:align>
                  </wp:positionV>
                  <wp:extent cx="565785" cy="191770"/>
                  <wp:effectExtent l="0" t="0" r="0" b="0"/>
                  <wp:wrapNone/>
                  <wp:docPr id="1200925750"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BE64922" w14:textId="77777777" w:rsidR="00A76DB6" w:rsidRDefault="00A76DB6">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973C2F">
                                <w:rPr>
                                  <w:noProof/>
                                  <w:color w:val="ED7D31" w:themeColor="accent2"/>
                                </w:rPr>
                                <w:t>6</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2EEE0D3" id="Rechthoek 3" o:spid="_x0000_s1026" style="position:absolute;margin-left:0;margin-top:0;width:44.55pt;height:15.1pt;rotation:180;flip:x;z-index:251655680;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BE64922" w14:textId="77777777" w:rsidR="00A76DB6" w:rsidRDefault="00A76DB6">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973C2F">
                          <w:rPr>
                            <w:noProof/>
                            <w:color w:val="ED7D31" w:themeColor="accent2"/>
                          </w:rPr>
                          <w:t>6</w:t>
                        </w:r>
                        <w:r>
                          <w:rPr>
                            <w:color w:val="ED7D31"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096229"/>
      <w:docPartObj>
        <w:docPartGallery w:val="Page Numbers (Bottom of Page)"/>
        <w:docPartUnique/>
      </w:docPartObj>
    </w:sdtPr>
    <w:sdtEndPr/>
    <w:sdtContent>
      <w:p w14:paraId="0B364AA2" w14:textId="77777777" w:rsidR="00A76DB6" w:rsidRDefault="00A76DB6">
        <w:pPr>
          <w:pStyle w:val="Voettekst"/>
        </w:pPr>
        <w:r>
          <w:rPr>
            <w:noProof/>
          </w:rPr>
          <mc:AlternateContent>
            <mc:Choice Requires="wps">
              <w:drawing>
                <wp:anchor distT="0" distB="0" distL="114300" distR="114300" simplePos="0" relativeHeight="251656704" behindDoc="0" locked="0" layoutInCell="1" allowOverlap="1" wp14:anchorId="0CF4B38B" wp14:editId="2298A048">
                  <wp:simplePos x="0" y="0"/>
                  <wp:positionH relativeFrom="leftMargin">
                    <wp:align>center</wp:align>
                  </wp:positionH>
                  <wp:positionV relativeFrom="bottomMargin">
                    <wp:align>center</wp:align>
                  </wp:positionV>
                  <wp:extent cx="565785" cy="191770"/>
                  <wp:effectExtent l="0" t="0" r="0" b="0"/>
                  <wp:wrapNone/>
                  <wp:docPr id="1631299942"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63E9DBD" w14:textId="77777777" w:rsidR="00A76DB6" w:rsidRDefault="00A76DB6">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CF4B38B" id="Rechthoek 1" o:spid="_x0000_s1027" style="position:absolute;margin-left:0;margin-top:0;width:44.55pt;height:15.1pt;rotation:180;flip:x;z-index:25165670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663E9DBD" w14:textId="77777777" w:rsidR="00A76DB6" w:rsidRDefault="00A76DB6">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4F59" w14:textId="77777777" w:rsidR="00C94385" w:rsidRDefault="00C9438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170930"/>
      <w:docPartObj>
        <w:docPartGallery w:val="Page Numbers (Bottom of Page)"/>
        <w:docPartUnique/>
      </w:docPartObj>
    </w:sdtPr>
    <w:sdtEndPr/>
    <w:sdtContent>
      <w:p w14:paraId="6423D543" w14:textId="77777777" w:rsidR="00C94385" w:rsidRDefault="00C94385">
        <w:pPr>
          <w:pStyle w:val="Voettekst"/>
        </w:pPr>
        <w:r>
          <w:rPr>
            <w:noProof/>
            <w:lang w:eastAsia="nl-NL"/>
          </w:rPr>
          <mc:AlternateContent>
            <mc:Choice Requires="wps">
              <w:drawing>
                <wp:anchor distT="0" distB="0" distL="114300" distR="114300" simplePos="0" relativeHeight="251653632" behindDoc="0" locked="0" layoutInCell="1" allowOverlap="1" wp14:anchorId="5A96A53D" wp14:editId="604E0720">
                  <wp:simplePos x="0" y="0"/>
                  <wp:positionH relativeFrom="leftMargin">
                    <wp:align>center</wp:align>
                  </wp:positionH>
                  <wp:positionV relativeFrom="bottomMargin">
                    <wp:align>center</wp:align>
                  </wp:positionV>
                  <wp:extent cx="565785" cy="191770"/>
                  <wp:effectExtent l="0" t="0" r="0" b="0"/>
                  <wp:wrapNone/>
                  <wp:docPr id="236985511"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4330351" w14:textId="77777777" w:rsidR="00C94385" w:rsidRDefault="00C94385">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973C2F">
                                <w:rPr>
                                  <w:noProof/>
                                  <w:color w:val="ED7D31" w:themeColor="accent2"/>
                                </w:rPr>
                                <w:t>6</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A96A53D" id="_x0000_s1028" style="position:absolute;margin-left:0;margin-top:0;width:44.55pt;height:15.1pt;rotation:180;flip:x;z-index:25165363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CaSo3G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14330351" w14:textId="77777777" w:rsidR="00C94385" w:rsidRDefault="00C94385">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973C2F">
                          <w:rPr>
                            <w:noProof/>
                            <w:color w:val="ED7D31" w:themeColor="accent2"/>
                          </w:rPr>
                          <w:t>6</w:t>
                        </w:r>
                        <w:r>
                          <w:rPr>
                            <w:color w:val="ED7D31" w:themeColor="accent2"/>
                          </w:rPr>
                          <w:fldChar w:fldCharType="end"/>
                        </w:r>
                      </w:p>
                    </w:txbxContent>
                  </v:textbox>
                  <w10:wrap anchorx="margin" anchory="margin"/>
                </v:rect>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979931"/>
      <w:docPartObj>
        <w:docPartGallery w:val="Page Numbers (Bottom of Page)"/>
        <w:docPartUnique/>
      </w:docPartObj>
    </w:sdtPr>
    <w:sdtEndPr/>
    <w:sdtContent>
      <w:p w14:paraId="6B2175CC" w14:textId="77777777" w:rsidR="00C94385" w:rsidRDefault="00C94385">
        <w:pPr>
          <w:pStyle w:val="Voettekst"/>
        </w:pPr>
        <w:r>
          <w:rPr>
            <w:noProof/>
          </w:rPr>
          <mc:AlternateContent>
            <mc:Choice Requires="wps">
              <w:drawing>
                <wp:anchor distT="0" distB="0" distL="114300" distR="114300" simplePos="0" relativeHeight="251654656" behindDoc="0" locked="0" layoutInCell="1" allowOverlap="1" wp14:anchorId="0C3C0174" wp14:editId="75106C78">
                  <wp:simplePos x="0" y="0"/>
                  <wp:positionH relativeFrom="leftMargin">
                    <wp:align>center</wp:align>
                  </wp:positionH>
                  <wp:positionV relativeFrom="bottomMargin">
                    <wp:align>center</wp:align>
                  </wp:positionV>
                  <wp:extent cx="565785" cy="191770"/>
                  <wp:effectExtent l="0" t="0" r="0" b="0"/>
                  <wp:wrapNone/>
                  <wp:docPr id="1217857794"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C6D7F0B" w14:textId="77777777" w:rsidR="00C94385" w:rsidRDefault="00C94385">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C3C0174" id="_x0000_s1029" style="position:absolute;margin-left:0;margin-top:0;width:44.55pt;height:15.1pt;rotation:180;flip:x;z-index:251654656;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AdwmEl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0C6D7F0B" w14:textId="77777777" w:rsidR="00C94385" w:rsidRDefault="00C94385">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B8BDA" w14:textId="77777777" w:rsidR="004B7CB2" w:rsidRDefault="004B7CB2" w:rsidP="00C933E0">
      <w:r>
        <w:separator/>
      </w:r>
    </w:p>
  </w:footnote>
  <w:footnote w:type="continuationSeparator" w:id="0">
    <w:p w14:paraId="5D9B5BC4" w14:textId="77777777" w:rsidR="004B7CB2" w:rsidRDefault="004B7CB2" w:rsidP="00C93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DB0C" w14:textId="77777777" w:rsidR="00A76DB6" w:rsidRDefault="00F35466" w:rsidP="001E713E">
    <w:pPr>
      <w:pStyle w:val="Koptekst"/>
      <w:tabs>
        <w:tab w:val="clear" w:pos="4536"/>
        <w:tab w:val="clear" w:pos="9072"/>
        <w:tab w:val="left" w:pos="4299"/>
      </w:tabs>
    </w:pPr>
    <w:r>
      <w:rPr>
        <w:noProof/>
      </w:rPr>
      <w:pict w14:anchorId="45FB8D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58.2pt;margin-top:-35.25pt;width:596.25pt;height:843.3pt;z-index:-251656704;mso-position-horizontal-relative:text;mso-position-vertical-relative:text;mso-width-relative:page;mso-height-relative:page">
          <v:imagedata r:id="rId1" o:title="achterrond word staand simpel_vervolgblad"/>
        </v:shape>
      </w:pict>
    </w:r>
    <w:r w:rsidR="00A76DB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D177" w14:textId="6549C78B" w:rsidR="00A76DB6" w:rsidRDefault="00F35466">
    <w:pPr>
      <w:pStyle w:val="Koptekst"/>
    </w:pPr>
    <w:r>
      <w:rPr>
        <w:noProof/>
      </w:rPr>
      <w:pict w14:anchorId="68FED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57.45pt;margin-top:-35.25pt;width:596.05pt;height:843pt;z-index:-251655680;mso-position-horizontal-relative:text;mso-position-vertical-relative:text;mso-width-relative:page;mso-height-relative:page">
          <v:imagedata r:id="rId1" o:title="achtergrond word staand_voorbla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3D1F" w14:textId="77777777" w:rsidR="00C94385" w:rsidRDefault="00C9438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26DF" w14:textId="77777777" w:rsidR="00C94385" w:rsidRDefault="00F35466" w:rsidP="001E713E">
    <w:pPr>
      <w:pStyle w:val="Koptekst"/>
      <w:tabs>
        <w:tab w:val="clear" w:pos="4536"/>
        <w:tab w:val="clear" w:pos="9072"/>
        <w:tab w:val="left" w:pos="4299"/>
      </w:tabs>
    </w:pPr>
    <w:r>
      <w:rPr>
        <w:noProof/>
      </w:rPr>
      <w:pict w14:anchorId="68DDA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58.2pt;margin-top:-35.25pt;width:596.25pt;height:843.3pt;z-index:-251658752;mso-position-horizontal-relative:text;mso-position-vertical-relative:text;mso-width-relative:page;mso-height-relative:page">
          <v:imagedata r:id="rId1" o:title="achterrond word staand simpel_vervolgblad"/>
        </v:shape>
      </w:pict>
    </w:r>
    <w:r w:rsidR="00C9438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76E2" w14:textId="377A8359" w:rsidR="00C94385" w:rsidRDefault="00F35466">
    <w:pPr>
      <w:pStyle w:val="Koptekst"/>
    </w:pPr>
    <w:r>
      <w:rPr>
        <w:noProof/>
      </w:rPr>
      <w:pict w14:anchorId="02096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57.45pt;margin-top:-35.25pt;width:596.05pt;height:843pt;z-index:-251657728;mso-position-horizontal-relative:text;mso-position-vertical-relative:text;mso-width-relative:page;mso-height-relative:page">
          <v:imagedata r:id="rId1" o:title="achtergrond word staand_voorbla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6D6"/>
    <w:multiLevelType w:val="hybridMultilevel"/>
    <w:tmpl w:val="F168E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234E2F"/>
    <w:multiLevelType w:val="hybridMultilevel"/>
    <w:tmpl w:val="B64AA53C"/>
    <w:lvl w:ilvl="0" w:tplc="88A80C28">
      <w:start w:val="1"/>
      <w:numFmt w:val="bullet"/>
      <w:pStyle w:val="Lijstalinea"/>
      <w:lvlText w:val=""/>
      <w:lvlJc w:val="left"/>
      <w:pPr>
        <w:ind w:left="720" w:hanging="360"/>
      </w:pPr>
      <w:rPr>
        <w:rFonts w:ascii="Symbol" w:hAnsi="Symbol" w:hint="default"/>
        <w:color w:val="006EB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0F6328"/>
    <w:multiLevelType w:val="hybridMultilevel"/>
    <w:tmpl w:val="795E7D68"/>
    <w:lvl w:ilvl="0" w:tplc="E9A02A70">
      <w:numFmt w:val="bullet"/>
      <w:lvlText w:val="-"/>
      <w:lvlJc w:val="left"/>
      <w:pPr>
        <w:ind w:left="1068" w:hanging="708"/>
      </w:pPr>
      <w:rPr>
        <w:rFonts w:ascii="Ubuntu Sans" w:eastAsiaTheme="minorHAnsi" w:hAnsi="Ubuntu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3615CB"/>
    <w:multiLevelType w:val="multilevel"/>
    <w:tmpl w:val="A7CAA38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F62EB8"/>
    <w:multiLevelType w:val="hybridMultilevel"/>
    <w:tmpl w:val="C2F4B1FE"/>
    <w:lvl w:ilvl="0" w:tplc="F1B68252">
      <w:start w:val="1"/>
      <w:numFmt w:val="bullet"/>
      <w:lvlText w:val=""/>
      <w:lvlJc w:val="left"/>
      <w:pPr>
        <w:ind w:left="720" w:hanging="360"/>
      </w:pPr>
      <w:rPr>
        <w:rFonts w:ascii="Symbol" w:hAnsi="Symbol" w:hint="default"/>
        <w:color w:val="006EB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184DF1"/>
    <w:multiLevelType w:val="multilevel"/>
    <w:tmpl w:val="9A0AEA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595DE3"/>
    <w:multiLevelType w:val="hybridMultilevel"/>
    <w:tmpl w:val="1B3C169C"/>
    <w:lvl w:ilvl="0" w:tplc="9A289E02">
      <w:start w:val="1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973146"/>
    <w:multiLevelType w:val="hybridMultilevel"/>
    <w:tmpl w:val="ABBCBDA6"/>
    <w:lvl w:ilvl="0" w:tplc="ED6284AE">
      <w:start w:val="14"/>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0A416B"/>
    <w:multiLevelType w:val="multilevel"/>
    <w:tmpl w:val="1F20959E"/>
    <w:lvl w:ilvl="0">
      <w:start w:val="1"/>
      <w:numFmt w:val="decimal"/>
      <w:lvlText w:val="%1"/>
      <w:lvlJc w:val="left"/>
      <w:pPr>
        <w:ind w:left="510" w:hanging="510"/>
      </w:pPr>
      <w:rPr>
        <w:rFonts w:hint="default"/>
      </w:rPr>
    </w:lvl>
    <w:lvl w:ilvl="1">
      <w:start w:val="1"/>
      <w:numFmt w:val="decimal"/>
      <w:pStyle w:val="Kop2"/>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C11208"/>
    <w:multiLevelType w:val="multilevel"/>
    <w:tmpl w:val="7AD247DE"/>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7122313">
    <w:abstractNumId w:val="4"/>
  </w:num>
  <w:num w:numId="2" w16cid:durableId="944967132">
    <w:abstractNumId w:val="1"/>
  </w:num>
  <w:num w:numId="3" w16cid:durableId="149563497">
    <w:abstractNumId w:val="5"/>
  </w:num>
  <w:num w:numId="4" w16cid:durableId="13759284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2649444">
    <w:abstractNumId w:val="3"/>
  </w:num>
  <w:num w:numId="6" w16cid:durableId="924802548">
    <w:abstractNumId w:val="3"/>
    <w:lvlOverride w:ilvl="0">
      <w:startOverride w:val="2"/>
    </w:lvlOverride>
    <w:lvlOverride w:ilvl="1">
      <w:startOverride w:val="1"/>
    </w:lvlOverride>
  </w:num>
  <w:num w:numId="7" w16cid:durableId="2074740634">
    <w:abstractNumId w:val="3"/>
    <w:lvlOverride w:ilvl="0">
      <w:startOverride w:val="2"/>
    </w:lvlOverride>
    <w:lvlOverride w:ilvl="1">
      <w:startOverride w:val="1"/>
    </w:lvlOverride>
  </w:num>
  <w:num w:numId="8" w16cid:durableId="2128111280">
    <w:abstractNumId w:val="3"/>
    <w:lvlOverride w:ilvl="0">
      <w:startOverride w:val="1"/>
    </w:lvlOverride>
    <w:lvlOverride w:ilvl="1">
      <w:startOverride w:val="1"/>
    </w:lvlOverride>
  </w:num>
  <w:num w:numId="9" w16cid:durableId="1957174591">
    <w:abstractNumId w:val="3"/>
    <w:lvlOverride w:ilvl="0">
      <w:startOverride w:val="2"/>
    </w:lvlOverride>
    <w:lvlOverride w:ilvl="1">
      <w:startOverride w:val="1"/>
    </w:lvlOverride>
  </w:num>
  <w:num w:numId="10" w16cid:durableId="2079859068">
    <w:abstractNumId w:val="3"/>
    <w:lvlOverride w:ilvl="0">
      <w:startOverride w:val="2"/>
    </w:lvlOverride>
    <w:lvlOverride w:ilvl="1">
      <w:startOverride w:val="1"/>
    </w:lvlOverride>
  </w:num>
  <w:num w:numId="11" w16cid:durableId="725180776">
    <w:abstractNumId w:val="6"/>
  </w:num>
  <w:num w:numId="12" w16cid:durableId="969627166">
    <w:abstractNumId w:val="3"/>
    <w:lvlOverride w:ilvl="0">
      <w:startOverride w:val="3"/>
    </w:lvlOverride>
    <w:lvlOverride w:ilvl="1">
      <w:startOverride w:val="1"/>
    </w:lvlOverride>
  </w:num>
  <w:num w:numId="13" w16cid:durableId="2123573356">
    <w:abstractNumId w:val="3"/>
    <w:lvlOverride w:ilvl="0">
      <w:startOverride w:val="3"/>
    </w:lvlOverride>
    <w:lvlOverride w:ilvl="1">
      <w:startOverride w:val="1"/>
    </w:lvlOverride>
  </w:num>
  <w:num w:numId="14" w16cid:durableId="1900704365">
    <w:abstractNumId w:val="0"/>
  </w:num>
  <w:num w:numId="15" w16cid:durableId="958486374">
    <w:abstractNumId w:val="2"/>
  </w:num>
  <w:num w:numId="16" w16cid:durableId="726034602">
    <w:abstractNumId w:val="8"/>
  </w:num>
  <w:num w:numId="17" w16cid:durableId="656760802">
    <w:abstractNumId w:val="8"/>
    <w:lvlOverride w:ilvl="0">
      <w:startOverride w:val="2"/>
    </w:lvlOverride>
    <w:lvlOverride w:ilvl="1">
      <w:startOverride w:val="1"/>
    </w:lvlOverride>
  </w:num>
  <w:num w:numId="18" w16cid:durableId="1363744762">
    <w:abstractNumId w:val="8"/>
    <w:lvlOverride w:ilvl="0">
      <w:startOverride w:val="2"/>
    </w:lvlOverride>
    <w:lvlOverride w:ilvl="1">
      <w:startOverride w:val="1"/>
    </w:lvlOverride>
  </w:num>
  <w:num w:numId="19" w16cid:durableId="387798860">
    <w:abstractNumId w:val="8"/>
    <w:lvlOverride w:ilvl="0">
      <w:startOverride w:val="2"/>
    </w:lvlOverride>
    <w:lvlOverride w:ilvl="1">
      <w:startOverride w:val="1"/>
    </w:lvlOverride>
  </w:num>
  <w:num w:numId="20" w16cid:durableId="9376439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96C"/>
    <w:rsid w:val="000004CB"/>
    <w:rsid w:val="00025A7C"/>
    <w:rsid w:val="00041C8D"/>
    <w:rsid w:val="00047376"/>
    <w:rsid w:val="00047942"/>
    <w:rsid w:val="000521AE"/>
    <w:rsid w:val="00070C82"/>
    <w:rsid w:val="00085DE8"/>
    <w:rsid w:val="00090C8E"/>
    <w:rsid w:val="00093C3C"/>
    <w:rsid w:val="00096B29"/>
    <w:rsid w:val="000B0AE1"/>
    <w:rsid w:val="000B3972"/>
    <w:rsid w:val="000B7EE9"/>
    <w:rsid w:val="000C7954"/>
    <w:rsid w:val="000D6160"/>
    <w:rsid w:val="000F58C1"/>
    <w:rsid w:val="001127BD"/>
    <w:rsid w:val="00114F31"/>
    <w:rsid w:val="00125753"/>
    <w:rsid w:val="00134359"/>
    <w:rsid w:val="001425AC"/>
    <w:rsid w:val="00142D4A"/>
    <w:rsid w:val="00144002"/>
    <w:rsid w:val="00146471"/>
    <w:rsid w:val="00153E55"/>
    <w:rsid w:val="00156195"/>
    <w:rsid w:val="001739BB"/>
    <w:rsid w:val="00173E15"/>
    <w:rsid w:val="00175382"/>
    <w:rsid w:val="00180405"/>
    <w:rsid w:val="0018314C"/>
    <w:rsid w:val="001B57A5"/>
    <w:rsid w:val="001C671C"/>
    <w:rsid w:val="001D09E8"/>
    <w:rsid w:val="001D0FE8"/>
    <w:rsid w:val="001D47B3"/>
    <w:rsid w:val="001D5148"/>
    <w:rsid w:val="001D5C42"/>
    <w:rsid w:val="001D752F"/>
    <w:rsid w:val="001E713E"/>
    <w:rsid w:val="001E7289"/>
    <w:rsid w:val="002026FE"/>
    <w:rsid w:val="00203BFD"/>
    <w:rsid w:val="00204951"/>
    <w:rsid w:val="002124A8"/>
    <w:rsid w:val="002204D8"/>
    <w:rsid w:val="00234BDC"/>
    <w:rsid w:val="002357F8"/>
    <w:rsid w:val="002364EF"/>
    <w:rsid w:val="00242B84"/>
    <w:rsid w:val="0024321D"/>
    <w:rsid w:val="00245421"/>
    <w:rsid w:val="00246594"/>
    <w:rsid w:val="00252674"/>
    <w:rsid w:val="002538DB"/>
    <w:rsid w:val="00270979"/>
    <w:rsid w:val="00283B13"/>
    <w:rsid w:val="0029115A"/>
    <w:rsid w:val="002A119E"/>
    <w:rsid w:val="002C3616"/>
    <w:rsid w:val="002C3E8A"/>
    <w:rsid w:val="002C4CE9"/>
    <w:rsid w:val="002E31B1"/>
    <w:rsid w:val="002E42CF"/>
    <w:rsid w:val="002E6F80"/>
    <w:rsid w:val="002F0ED1"/>
    <w:rsid w:val="00301D51"/>
    <w:rsid w:val="0032175D"/>
    <w:rsid w:val="0032439F"/>
    <w:rsid w:val="00327B56"/>
    <w:rsid w:val="00332F4F"/>
    <w:rsid w:val="00333270"/>
    <w:rsid w:val="003364BC"/>
    <w:rsid w:val="00343BDD"/>
    <w:rsid w:val="0035059F"/>
    <w:rsid w:val="00354817"/>
    <w:rsid w:val="00354D74"/>
    <w:rsid w:val="0035516A"/>
    <w:rsid w:val="003559BC"/>
    <w:rsid w:val="00355DF9"/>
    <w:rsid w:val="003628EC"/>
    <w:rsid w:val="0036372C"/>
    <w:rsid w:val="003640A9"/>
    <w:rsid w:val="00372312"/>
    <w:rsid w:val="00385AB7"/>
    <w:rsid w:val="00394F7A"/>
    <w:rsid w:val="00397BE2"/>
    <w:rsid w:val="00397DD9"/>
    <w:rsid w:val="003A325C"/>
    <w:rsid w:val="003C5317"/>
    <w:rsid w:val="003C5B4B"/>
    <w:rsid w:val="003D28A6"/>
    <w:rsid w:val="003D646A"/>
    <w:rsid w:val="003E2679"/>
    <w:rsid w:val="003E7957"/>
    <w:rsid w:val="00400125"/>
    <w:rsid w:val="00401240"/>
    <w:rsid w:val="00404D33"/>
    <w:rsid w:val="004052E7"/>
    <w:rsid w:val="00406FE8"/>
    <w:rsid w:val="004078BC"/>
    <w:rsid w:val="00412062"/>
    <w:rsid w:val="00415668"/>
    <w:rsid w:val="00415EB0"/>
    <w:rsid w:val="00417FCA"/>
    <w:rsid w:val="00434800"/>
    <w:rsid w:val="00440851"/>
    <w:rsid w:val="00445E24"/>
    <w:rsid w:val="00462872"/>
    <w:rsid w:val="00464F7C"/>
    <w:rsid w:val="00466ABD"/>
    <w:rsid w:val="00490954"/>
    <w:rsid w:val="004A0E22"/>
    <w:rsid w:val="004B46BB"/>
    <w:rsid w:val="004B7CB2"/>
    <w:rsid w:val="004D715D"/>
    <w:rsid w:val="004D77ED"/>
    <w:rsid w:val="004E5996"/>
    <w:rsid w:val="004E773C"/>
    <w:rsid w:val="004F7C66"/>
    <w:rsid w:val="00502318"/>
    <w:rsid w:val="00503152"/>
    <w:rsid w:val="00510AE4"/>
    <w:rsid w:val="0053745B"/>
    <w:rsid w:val="005535C6"/>
    <w:rsid w:val="00557838"/>
    <w:rsid w:val="00565BBE"/>
    <w:rsid w:val="005716FD"/>
    <w:rsid w:val="00580153"/>
    <w:rsid w:val="005814F8"/>
    <w:rsid w:val="00582E5B"/>
    <w:rsid w:val="00586A8C"/>
    <w:rsid w:val="00587E7D"/>
    <w:rsid w:val="00591170"/>
    <w:rsid w:val="00597823"/>
    <w:rsid w:val="005A280D"/>
    <w:rsid w:val="005A6008"/>
    <w:rsid w:val="005B3A04"/>
    <w:rsid w:val="005B40E7"/>
    <w:rsid w:val="005C0474"/>
    <w:rsid w:val="005C6FB4"/>
    <w:rsid w:val="005C7605"/>
    <w:rsid w:val="005D719F"/>
    <w:rsid w:val="005E43F8"/>
    <w:rsid w:val="005E496C"/>
    <w:rsid w:val="005E5D47"/>
    <w:rsid w:val="005F3F06"/>
    <w:rsid w:val="00600039"/>
    <w:rsid w:val="006007DD"/>
    <w:rsid w:val="006010F2"/>
    <w:rsid w:val="00611E29"/>
    <w:rsid w:val="00613DC5"/>
    <w:rsid w:val="00614309"/>
    <w:rsid w:val="006153A0"/>
    <w:rsid w:val="0061599C"/>
    <w:rsid w:val="006160D4"/>
    <w:rsid w:val="00625B39"/>
    <w:rsid w:val="00633197"/>
    <w:rsid w:val="00640FF9"/>
    <w:rsid w:val="006413AB"/>
    <w:rsid w:val="00641EA0"/>
    <w:rsid w:val="00642222"/>
    <w:rsid w:val="0064464A"/>
    <w:rsid w:val="00653146"/>
    <w:rsid w:val="00662700"/>
    <w:rsid w:val="00667EF9"/>
    <w:rsid w:val="0067649B"/>
    <w:rsid w:val="00683810"/>
    <w:rsid w:val="00683D9A"/>
    <w:rsid w:val="00693A5C"/>
    <w:rsid w:val="00694B87"/>
    <w:rsid w:val="006950CC"/>
    <w:rsid w:val="00697863"/>
    <w:rsid w:val="006A0DF5"/>
    <w:rsid w:val="006C2684"/>
    <w:rsid w:val="006E1B12"/>
    <w:rsid w:val="007019F6"/>
    <w:rsid w:val="0070394E"/>
    <w:rsid w:val="00714803"/>
    <w:rsid w:val="00731144"/>
    <w:rsid w:val="00740226"/>
    <w:rsid w:val="00741D79"/>
    <w:rsid w:val="0074310C"/>
    <w:rsid w:val="007636FE"/>
    <w:rsid w:val="007639DF"/>
    <w:rsid w:val="007732D3"/>
    <w:rsid w:val="00775F48"/>
    <w:rsid w:val="00786D8E"/>
    <w:rsid w:val="00786EA7"/>
    <w:rsid w:val="007908A4"/>
    <w:rsid w:val="00793BE0"/>
    <w:rsid w:val="007A35BE"/>
    <w:rsid w:val="007A39A1"/>
    <w:rsid w:val="007B03B5"/>
    <w:rsid w:val="007B3B49"/>
    <w:rsid w:val="007C7050"/>
    <w:rsid w:val="007D1065"/>
    <w:rsid w:val="007E05FE"/>
    <w:rsid w:val="007E71D4"/>
    <w:rsid w:val="007F55BC"/>
    <w:rsid w:val="007F6089"/>
    <w:rsid w:val="00800783"/>
    <w:rsid w:val="008007B2"/>
    <w:rsid w:val="00804C23"/>
    <w:rsid w:val="00812BA6"/>
    <w:rsid w:val="008152D8"/>
    <w:rsid w:val="00834BF7"/>
    <w:rsid w:val="00835824"/>
    <w:rsid w:val="0083585B"/>
    <w:rsid w:val="00842160"/>
    <w:rsid w:val="00846160"/>
    <w:rsid w:val="00852E27"/>
    <w:rsid w:val="00854DAD"/>
    <w:rsid w:val="008609D9"/>
    <w:rsid w:val="00861437"/>
    <w:rsid w:val="00873759"/>
    <w:rsid w:val="008747E3"/>
    <w:rsid w:val="00877221"/>
    <w:rsid w:val="00885596"/>
    <w:rsid w:val="0089646B"/>
    <w:rsid w:val="008A0E49"/>
    <w:rsid w:val="008A131E"/>
    <w:rsid w:val="008A356D"/>
    <w:rsid w:val="008A5B9E"/>
    <w:rsid w:val="008B1626"/>
    <w:rsid w:val="008C53E8"/>
    <w:rsid w:val="008D1BC2"/>
    <w:rsid w:val="008E3E4D"/>
    <w:rsid w:val="008F7CB1"/>
    <w:rsid w:val="00914ED0"/>
    <w:rsid w:val="00921B2F"/>
    <w:rsid w:val="00921DCC"/>
    <w:rsid w:val="00932558"/>
    <w:rsid w:val="009413CB"/>
    <w:rsid w:val="00944F9F"/>
    <w:rsid w:val="009474A5"/>
    <w:rsid w:val="009508C4"/>
    <w:rsid w:val="00955FCB"/>
    <w:rsid w:val="00962075"/>
    <w:rsid w:val="00965CC6"/>
    <w:rsid w:val="00967E3D"/>
    <w:rsid w:val="00973C2F"/>
    <w:rsid w:val="0097532B"/>
    <w:rsid w:val="00977633"/>
    <w:rsid w:val="0098129E"/>
    <w:rsid w:val="009903C8"/>
    <w:rsid w:val="00990FB1"/>
    <w:rsid w:val="009A1759"/>
    <w:rsid w:val="009A2631"/>
    <w:rsid w:val="009A4F2B"/>
    <w:rsid w:val="009A786B"/>
    <w:rsid w:val="009A7E3E"/>
    <w:rsid w:val="009B459D"/>
    <w:rsid w:val="009C0457"/>
    <w:rsid w:val="009C2224"/>
    <w:rsid w:val="009C4070"/>
    <w:rsid w:val="009C7E0A"/>
    <w:rsid w:val="009D147E"/>
    <w:rsid w:val="009D1A06"/>
    <w:rsid w:val="009D34FA"/>
    <w:rsid w:val="009D7B7F"/>
    <w:rsid w:val="009E23C4"/>
    <w:rsid w:val="009E26E8"/>
    <w:rsid w:val="009E30DE"/>
    <w:rsid w:val="009E786C"/>
    <w:rsid w:val="009F2911"/>
    <w:rsid w:val="00A14B9A"/>
    <w:rsid w:val="00A15D4F"/>
    <w:rsid w:val="00A24ADA"/>
    <w:rsid w:val="00A264F9"/>
    <w:rsid w:val="00A3234F"/>
    <w:rsid w:val="00A337FB"/>
    <w:rsid w:val="00A4029E"/>
    <w:rsid w:val="00A5329D"/>
    <w:rsid w:val="00A60028"/>
    <w:rsid w:val="00A611B7"/>
    <w:rsid w:val="00A66097"/>
    <w:rsid w:val="00A66BF4"/>
    <w:rsid w:val="00A66E17"/>
    <w:rsid w:val="00A67894"/>
    <w:rsid w:val="00A76DB6"/>
    <w:rsid w:val="00A80E71"/>
    <w:rsid w:val="00A86858"/>
    <w:rsid w:val="00A918F6"/>
    <w:rsid w:val="00A93EA9"/>
    <w:rsid w:val="00AB1114"/>
    <w:rsid w:val="00AD057F"/>
    <w:rsid w:val="00AD2538"/>
    <w:rsid w:val="00AE11AB"/>
    <w:rsid w:val="00AE4828"/>
    <w:rsid w:val="00AE6C1D"/>
    <w:rsid w:val="00AF03A3"/>
    <w:rsid w:val="00B04602"/>
    <w:rsid w:val="00B06C08"/>
    <w:rsid w:val="00B1132E"/>
    <w:rsid w:val="00B14B5E"/>
    <w:rsid w:val="00B15D4F"/>
    <w:rsid w:val="00B20C96"/>
    <w:rsid w:val="00B24536"/>
    <w:rsid w:val="00B2739A"/>
    <w:rsid w:val="00B318CF"/>
    <w:rsid w:val="00B35337"/>
    <w:rsid w:val="00B44E31"/>
    <w:rsid w:val="00B4530B"/>
    <w:rsid w:val="00B51430"/>
    <w:rsid w:val="00B5168E"/>
    <w:rsid w:val="00B51FF0"/>
    <w:rsid w:val="00B747C2"/>
    <w:rsid w:val="00B77235"/>
    <w:rsid w:val="00B85280"/>
    <w:rsid w:val="00B85741"/>
    <w:rsid w:val="00B94F9B"/>
    <w:rsid w:val="00B97A1F"/>
    <w:rsid w:val="00BA0F81"/>
    <w:rsid w:val="00BA6A31"/>
    <w:rsid w:val="00BB7A21"/>
    <w:rsid w:val="00BC5148"/>
    <w:rsid w:val="00BC5FE9"/>
    <w:rsid w:val="00BC75DA"/>
    <w:rsid w:val="00BD635F"/>
    <w:rsid w:val="00BE2B48"/>
    <w:rsid w:val="00BE5EC0"/>
    <w:rsid w:val="00BE6D23"/>
    <w:rsid w:val="00BF3811"/>
    <w:rsid w:val="00BF4D51"/>
    <w:rsid w:val="00BF6831"/>
    <w:rsid w:val="00C034F3"/>
    <w:rsid w:val="00C050D4"/>
    <w:rsid w:val="00C10284"/>
    <w:rsid w:val="00C138E2"/>
    <w:rsid w:val="00C160C7"/>
    <w:rsid w:val="00C17499"/>
    <w:rsid w:val="00C24DE7"/>
    <w:rsid w:val="00C35B2F"/>
    <w:rsid w:val="00C35D22"/>
    <w:rsid w:val="00C361E4"/>
    <w:rsid w:val="00C40760"/>
    <w:rsid w:val="00C43EBD"/>
    <w:rsid w:val="00C566F5"/>
    <w:rsid w:val="00C66958"/>
    <w:rsid w:val="00C74F3A"/>
    <w:rsid w:val="00C77507"/>
    <w:rsid w:val="00C779A0"/>
    <w:rsid w:val="00C84252"/>
    <w:rsid w:val="00C87E11"/>
    <w:rsid w:val="00C933E0"/>
    <w:rsid w:val="00C94385"/>
    <w:rsid w:val="00C96101"/>
    <w:rsid w:val="00CA3F53"/>
    <w:rsid w:val="00CB10AF"/>
    <w:rsid w:val="00CC6A77"/>
    <w:rsid w:val="00CE1CED"/>
    <w:rsid w:val="00CF113C"/>
    <w:rsid w:val="00CF2CBA"/>
    <w:rsid w:val="00CF54DE"/>
    <w:rsid w:val="00D05995"/>
    <w:rsid w:val="00D1284D"/>
    <w:rsid w:val="00D261C0"/>
    <w:rsid w:val="00D368A2"/>
    <w:rsid w:val="00D52201"/>
    <w:rsid w:val="00D535C1"/>
    <w:rsid w:val="00D54A85"/>
    <w:rsid w:val="00D550CA"/>
    <w:rsid w:val="00D56007"/>
    <w:rsid w:val="00D56D4C"/>
    <w:rsid w:val="00D57399"/>
    <w:rsid w:val="00D620A5"/>
    <w:rsid w:val="00D729F2"/>
    <w:rsid w:val="00D81569"/>
    <w:rsid w:val="00D86B4C"/>
    <w:rsid w:val="00D97944"/>
    <w:rsid w:val="00DA0158"/>
    <w:rsid w:val="00DA0CA1"/>
    <w:rsid w:val="00DA1B60"/>
    <w:rsid w:val="00DA3AF6"/>
    <w:rsid w:val="00DB0FE8"/>
    <w:rsid w:val="00DB7FE9"/>
    <w:rsid w:val="00DC1118"/>
    <w:rsid w:val="00DC7EB8"/>
    <w:rsid w:val="00DE1728"/>
    <w:rsid w:val="00DE2647"/>
    <w:rsid w:val="00DE7B3F"/>
    <w:rsid w:val="00DE7CB2"/>
    <w:rsid w:val="00DF0029"/>
    <w:rsid w:val="00DF1EC2"/>
    <w:rsid w:val="00DF3FBD"/>
    <w:rsid w:val="00DF4E2A"/>
    <w:rsid w:val="00DF61FE"/>
    <w:rsid w:val="00DF6751"/>
    <w:rsid w:val="00DF7C16"/>
    <w:rsid w:val="00E227F3"/>
    <w:rsid w:val="00E27EB6"/>
    <w:rsid w:val="00E30A02"/>
    <w:rsid w:val="00E34CF6"/>
    <w:rsid w:val="00E46CCA"/>
    <w:rsid w:val="00E55F7D"/>
    <w:rsid w:val="00E60DB0"/>
    <w:rsid w:val="00E64925"/>
    <w:rsid w:val="00E870A5"/>
    <w:rsid w:val="00E92B00"/>
    <w:rsid w:val="00E9397E"/>
    <w:rsid w:val="00E950A9"/>
    <w:rsid w:val="00E96B56"/>
    <w:rsid w:val="00EA0E4F"/>
    <w:rsid w:val="00EA31C2"/>
    <w:rsid w:val="00EE0827"/>
    <w:rsid w:val="00EE1854"/>
    <w:rsid w:val="00EE3694"/>
    <w:rsid w:val="00EE3D24"/>
    <w:rsid w:val="00EE420D"/>
    <w:rsid w:val="00EE6847"/>
    <w:rsid w:val="00F0025B"/>
    <w:rsid w:val="00F03984"/>
    <w:rsid w:val="00F1048E"/>
    <w:rsid w:val="00F21A5B"/>
    <w:rsid w:val="00F21BCE"/>
    <w:rsid w:val="00F27152"/>
    <w:rsid w:val="00F328E7"/>
    <w:rsid w:val="00F32C1E"/>
    <w:rsid w:val="00F3330B"/>
    <w:rsid w:val="00F3769F"/>
    <w:rsid w:val="00F44CD0"/>
    <w:rsid w:val="00F56413"/>
    <w:rsid w:val="00F62175"/>
    <w:rsid w:val="00F6410D"/>
    <w:rsid w:val="00F76CD8"/>
    <w:rsid w:val="00F838B6"/>
    <w:rsid w:val="00F93212"/>
    <w:rsid w:val="00F938DE"/>
    <w:rsid w:val="00F94912"/>
    <w:rsid w:val="00F96543"/>
    <w:rsid w:val="00FA68E8"/>
    <w:rsid w:val="00FB1F44"/>
    <w:rsid w:val="00FB6DDB"/>
    <w:rsid w:val="00FC2569"/>
    <w:rsid w:val="00FD2582"/>
    <w:rsid w:val="00FD308E"/>
    <w:rsid w:val="00FE27B0"/>
    <w:rsid w:val="00FF3A2C"/>
    <w:rsid w:val="00FF5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C2FDF"/>
  <w15:chartTrackingRefBased/>
  <w15:docId w15:val="{9B2F1EEE-6711-4933-8608-C29AC5282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16FD"/>
    <w:pPr>
      <w:spacing w:after="200" w:line="276" w:lineRule="auto"/>
    </w:pPr>
    <w:rPr>
      <w:rFonts w:eastAsiaTheme="minorEastAsia"/>
      <w:kern w:val="0"/>
      <w:sz w:val="22"/>
      <w:szCs w:val="22"/>
      <w14:ligatures w14:val="none"/>
    </w:rPr>
  </w:style>
  <w:style w:type="paragraph" w:styleId="Kop1">
    <w:name w:val="heading 1"/>
    <w:basedOn w:val="Standaard"/>
    <w:next w:val="Standaard"/>
    <w:link w:val="Kop1Char"/>
    <w:uiPriority w:val="9"/>
    <w:qFormat/>
    <w:rsid w:val="00FB6DDB"/>
    <w:pPr>
      <w:keepNext/>
      <w:keepLines/>
      <w:numPr>
        <w:numId w:val="4"/>
      </w:numPr>
      <w:spacing w:after="0"/>
      <w:outlineLvl w:val="0"/>
    </w:pPr>
    <w:rPr>
      <w:rFonts w:ascii="Ubuntu Sans SemiBold" w:eastAsiaTheme="majorEastAsia" w:hAnsi="Ubuntu Sans SemiBold" w:cstheme="minorHAnsi"/>
      <w:color w:val="006EB8"/>
      <w:sz w:val="40"/>
      <w:szCs w:val="40"/>
    </w:rPr>
  </w:style>
  <w:style w:type="paragraph" w:styleId="Kop2">
    <w:name w:val="heading 2"/>
    <w:basedOn w:val="Standaard"/>
    <w:next w:val="Standaard"/>
    <w:link w:val="Kop2Char"/>
    <w:uiPriority w:val="9"/>
    <w:unhideWhenUsed/>
    <w:qFormat/>
    <w:rsid w:val="00412062"/>
    <w:pPr>
      <w:keepNext/>
      <w:keepLines/>
      <w:numPr>
        <w:ilvl w:val="1"/>
        <w:numId w:val="16"/>
      </w:numPr>
      <w:spacing w:after="0"/>
      <w:outlineLvl w:val="1"/>
    </w:pPr>
    <w:rPr>
      <w:rFonts w:cstheme="minorHAnsi"/>
      <w:color w:val="006EB8"/>
      <w:sz w:val="32"/>
      <w:szCs w:val="32"/>
    </w:rPr>
  </w:style>
  <w:style w:type="paragraph" w:styleId="Kop3">
    <w:name w:val="heading 3"/>
    <w:basedOn w:val="Standaard"/>
    <w:next w:val="Standaard"/>
    <w:link w:val="Kop3Char"/>
    <w:uiPriority w:val="9"/>
    <w:unhideWhenUsed/>
    <w:qFormat/>
    <w:rsid w:val="00CA3F53"/>
    <w:pPr>
      <w:outlineLvl w:val="2"/>
    </w:pPr>
    <w:rPr>
      <w:rFonts w:ascii="Ubuntu Sans SemiBold" w:hAnsi="Ubuntu Sans SemiBold"/>
      <w:color w:val="066EB7"/>
      <w:sz w:val="24"/>
      <w:szCs w:val="24"/>
    </w:rPr>
  </w:style>
  <w:style w:type="paragraph" w:styleId="Kop4">
    <w:name w:val="heading 4"/>
    <w:basedOn w:val="Kop3"/>
    <w:next w:val="Standaard"/>
    <w:link w:val="Kop4Char"/>
    <w:uiPriority w:val="9"/>
    <w:unhideWhenUsed/>
    <w:qFormat/>
    <w:rsid w:val="009C4070"/>
    <w:pPr>
      <w:outlineLvl w:val="3"/>
    </w:pPr>
    <w:rPr>
      <w:color w:val="006EB8"/>
    </w:rPr>
  </w:style>
  <w:style w:type="paragraph" w:styleId="Kop5">
    <w:name w:val="heading 5"/>
    <w:basedOn w:val="Standaard"/>
    <w:next w:val="Standaard"/>
    <w:link w:val="Kop5Char"/>
    <w:uiPriority w:val="9"/>
    <w:semiHidden/>
    <w:unhideWhenUsed/>
    <w:rsid w:val="00F0398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039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39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39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39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6DDB"/>
    <w:rPr>
      <w:rFonts w:ascii="Ubuntu Sans SemiBold" w:eastAsiaTheme="majorEastAsia" w:hAnsi="Ubuntu Sans SemiBold" w:cstheme="minorHAnsi"/>
      <w:color w:val="006EB8"/>
      <w:sz w:val="40"/>
      <w:szCs w:val="40"/>
    </w:rPr>
  </w:style>
  <w:style w:type="character" w:customStyle="1" w:styleId="Kop2Char">
    <w:name w:val="Kop 2 Char"/>
    <w:basedOn w:val="Standaardalinea-lettertype"/>
    <w:link w:val="Kop2"/>
    <w:uiPriority w:val="9"/>
    <w:rsid w:val="00412062"/>
    <w:rPr>
      <w:rFonts w:ascii="Ubuntu Sans" w:hAnsi="Ubuntu Sans" w:cstheme="minorHAnsi"/>
      <w:color w:val="006EB8"/>
      <w:sz w:val="32"/>
      <w:szCs w:val="32"/>
    </w:rPr>
  </w:style>
  <w:style w:type="character" w:customStyle="1" w:styleId="Kop3Char">
    <w:name w:val="Kop 3 Char"/>
    <w:basedOn w:val="Standaardalinea-lettertype"/>
    <w:link w:val="Kop3"/>
    <w:uiPriority w:val="9"/>
    <w:rsid w:val="00CA3F53"/>
    <w:rPr>
      <w:rFonts w:ascii="Ubuntu Sans SemiBold" w:hAnsi="Ubuntu Sans SemiBold"/>
      <w:color w:val="066EB7"/>
    </w:rPr>
  </w:style>
  <w:style w:type="character" w:customStyle="1" w:styleId="Kop4Char">
    <w:name w:val="Kop 4 Char"/>
    <w:basedOn w:val="Standaardalinea-lettertype"/>
    <w:link w:val="Kop4"/>
    <w:uiPriority w:val="9"/>
    <w:rsid w:val="009C4070"/>
    <w:rPr>
      <w:rFonts w:ascii="Ubuntu Sans SemiBold" w:hAnsi="Ubuntu Sans SemiBold"/>
      <w:color w:val="006EB8"/>
    </w:rPr>
  </w:style>
  <w:style w:type="character" w:customStyle="1" w:styleId="Kop5Char">
    <w:name w:val="Kop 5 Char"/>
    <w:basedOn w:val="Standaardalinea-lettertype"/>
    <w:link w:val="Kop5"/>
    <w:uiPriority w:val="9"/>
    <w:semiHidden/>
    <w:rsid w:val="00F0398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039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39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39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3984"/>
    <w:rPr>
      <w:rFonts w:eastAsiaTheme="majorEastAsia" w:cstheme="majorBidi"/>
      <w:color w:val="272727" w:themeColor="text1" w:themeTint="D8"/>
    </w:rPr>
  </w:style>
  <w:style w:type="paragraph" w:styleId="Titel">
    <w:name w:val="Title"/>
    <w:basedOn w:val="Kop1"/>
    <w:next w:val="Standaard"/>
    <w:link w:val="TitelChar"/>
    <w:uiPriority w:val="10"/>
    <w:qFormat/>
    <w:rsid w:val="00D52201"/>
    <w:pPr>
      <w:numPr>
        <w:numId w:val="0"/>
      </w:numPr>
      <w:ind w:left="360" w:hanging="360"/>
    </w:pPr>
    <w:rPr>
      <w:rFonts w:ascii="Ubuntu Sans ExtraBold" w:hAnsi="Ubuntu Sans ExtraBold"/>
      <w:sz w:val="56"/>
      <w:szCs w:val="56"/>
    </w:rPr>
  </w:style>
  <w:style w:type="character" w:customStyle="1" w:styleId="TitelChar">
    <w:name w:val="Titel Char"/>
    <w:basedOn w:val="Standaardalinea-lettertype"/>
    <w:link w:val="Titel"/>
    <w:uiPriority w:val="10"/>
    <w:rsid w:val="00D52201"/>
    <w:rPr>
      <w:rFonts w:ascii="Ubuntu Sans ExtraBold" w:eastAsiaTheme="majorEastAsia" w:hAnsi="Ubuntu Sans ExtraBold" w:cstheme="minorHAnsi"/>
      <w:color w:val="006EB8"/>
      <w:sz w:val="56"/>
      <w:szCs w:val="56"/>
    </w:rPr>
  </w:style>
  <w:style w:type="paragraph" w:styleId="Ondertitel">
    <w:name w:val="Subtitle"/>
    <w:basedOn w:val="Kop2"/>
    <w:next w:val="Standaard"/>
    <w:link w:val="OndertitelChar"/>
    <w:uiPriority w:val="11"/>
    <w:qFormat/>
    <w:rsid w:val="00DF3FBD"/>
    <w:pPr>
      <w:numPr>
        <w:ilvl w:val="0"/>
        <w:numId w:val="0"/>
      </w:numPr>
      <w:ind w:left="480" w:hanging="480"/>
    </w:pPr>
  </w:style>
  <w:style w:type="character" w:customStyle="1" w:styleId="OndertitelChar">
    <w:name w:val="Ondertitel Char"/>
    <w:basedOn w:val="Standaardalinea-lettertype"/>
    <w:link w:val="Ondertitel"/>
    <w:uiPriority w:val="11"/>
    <w:rsid w:val="00DF3FBD"/>
    <w:rPr>
      <w:rFonts w:cstheme="minorHAnsi"/>
      <w:color w:val="006EB8"/>
      <w:sz w:val="32"/>
      <w:szCs w:val="32"/>
    </w:rPr>
  </w:style>
  <w:style w:type="paragraph" w:styleId="Citaat">
    <w:name w:val="Quote"/>
    <w:basedOn w:val="Standaard"/>
    <w:next w:val="Standaard"/>
    <w:link w:val="CitaatChar"/>
    <w:uiPriority w:val="29"/>
    <w:rsid w:val="00F039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3984"/>
    <w:rPr>
      <w:i/>
      <w:iCs/>
      <w:color w:val="404040" w:themeColor="text1" w:themeTint="BF"/>
    </w:rPr>
  </w:style>
  <w:style w:type="paragraph" w:styleId="Lijstalinea">
    <w:name w:val="List Paragraph"/>
    <w:basedOn w:val="Standaard"/>
    <w:uiPriority w:val="34"/>
    <w:qFormat/>
    <w:rsid w:val="00464F7C"/>
    <w:pPr>
      <w:numPr>
        <w:numId w:val="2"/>
      </w:numPr>
      <w:ind w:left="284" w:hanging="284"/>
      <w:contextualSpacing/>
    </w:pPr>
  </w:style>
  <w:style w:type="character" w:styleId="Intensievebenadrukking">
    <w:name w:val="Intense Emphasis"/>
    <w:basedOn w:val="Standaardalinea-lettertype"/>
    <w:uiPriority w:val="21"/>
    <w:rsid w:val="00F03984"/>
    <w:rPr>
      <w:i/>
      <w:iCs/>
      <w:color w:val="2F5496" w:themeColor="accent1" w:themeShade="BF"/>
    </w:rPr>
  </w:style>
  <w:style w:type="paragraph" w:styleId="Duidelijkcitaat">
    <w:name w:val="Intense Quote"/>
    <w:basedOn w:val="Standaard"/>
    <w:next w:val="Standaard"/>
    <w:link w:val="DuidelijkcitaatChar"/>
    <w:uiPriority w:val="30"/>
    <w:rsid w:val="00F039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03984"/>
    <w:rPr>
      <w:i/>
      <w:iCs/>
      <w:color w:val="2F5496" w:themeColor="accent1" w:themeShade="BF"/>
    </w:rPr>
  </w:style>
  <w:style w:type="character" w:styleId="Intensieveverwijzing">
    <w:name w:val="Intense Reference"/>
    <w:basedOn w:val="Standaardalinea-lettertype"/>
    <w:uiPriority w:val="32"/>
    <w:rsid w:val="00F03984"/>
    <w:rPr>
      <w:b/>
      <w:bCs/>
      <w:smallCaps/>
      <w:color w:val="2F5496" w:themeColor="accent1" w:themeShade="BF"/>
      <w:spacing w:val="5"/>
    </w:rPr>
  </w:style>
  <w:style w:type="paragraph" w:styleId="Koptekst">
    <w:name w:val="header"/>
    <w:basedOn w:val="Standaard"/>
    <w:link w:val="KoptekstChar"/>
    <w:uiPriority w:val="99"/>
    <w:unhideWhenUsed/>
    <w:rsid w:val="00F039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3984"/>
  </w:style>
  <w:style w:type="paragraph" w:styleId="Voettekst">
    <w:name w:val="footer"/>
    <w:basedOn w:val="Standaard"/>
    <w:link w:val="VoettekstChar"/>
    <w:uiPriority w:val="99"/>
    <w:unhideWhenUsed/>
    <w:rsid w:val="00F039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3984"/>
  </w:style>
  <w:style w:type="paragraph" w:customStyle="1" w:styleId="introtekst">
    <w:name w:val="introtekst"/>
    <w:basedOn w:val="Standaard"/>
    <w:link w:val="introtekstChar"/>
    <w:qFormat/>
    <w:rsid w:val="00965CC6"/>
    <w:rPr>
      <w:b/>
      <w:color w:val="53565A"/>
    </w:rPr>
  </w:style>
  <w:style w:type="character" w:customStyle="1" w:styleId="introtekstChar">
    <w:name w:val="introtekst Char"/>
    <w:basedOn w:val="Standaardalinea-lettertype"/>
    <w:link w:val="introtekst"/>
    <w:rsid w:val="00965CC6"/>
    <w:rPr>
      <w:rFonts w:ascii="Ubuntu Sans" w:hAnsi="Ubuntu Sans"/>
      <w:b/>
      <w:color w:val="53565A"/>
      <w:sz w:val="20"/>
      <w:szCs w:val="20"/>
    </w:rPr>
  </w:style>
  <w:style w:type="character" w:styleId="Subtielebenadrukking">
    <w:name w:val="Subtle Emphasis"/>
    <w:uiPriority w:val="19"/>
    <w:qFormat/>
    <w:rsid w:val="000B0AE1"/>
    <w:rPr>
      <w:i/>
      <w:iCs/>
    </w:rPr>
  </w:style>
  <w:style w:type="paragraph" w:styleId="Kopvaninhoudsopgave">
    <w:name w:val="TOC Heading"/>
    <w:basedOn w:val="Kop1"/>
    <w:next w:val="Standaard"/>
    <w:uiPriority w:val="39"/>
    <w:unhideWhenUsed/>
    <w:qFormat/>
    <w:rsid w:val="00A80E71"/>
    <w:pPr>
      <w:outlineLvl w:val="9"/>
    </w:pPr>
    <w:rPr>
      <w:rFonts w:asciiTheme="majorHAnsi" w:hAnsiTheme="majorHAnsi"/>
      <w:color w:val="2F5496" w:themeColor="accent1" w:themeShade="BF"/>
      <w:sz w:val="32"/>
      <w:szCs w:val="32"/>
      <w:lang w:eastAsia="nl-NL"/>
    </w:rPr>
  </w:style>
  <w:style w:type="paragraph" w:styleId="Inhopg1">
    <w:name w:val="toc 1"/>
    <w:basedOn w:val="Standaard"/>
    <w:next w:val="Standaard"/>
    <w:autoRedefine/>
    <w:uiPriority w:val="39"/>
    <w:unhideWhenUsed/>
    <w:rsid w:val="00A80E71"/>
    <w:pPr>
      <w:spacing w:after="100" w:line="259" w:lineRule="auto"/>
    </w:pPr>
  </w:style>
  <w:style w:type="paragraph" w:styleId="Inhopg2">
    <w:name w:val="toc 2"/>
    <w:basedOn w:val="Standaard"/>
    <w:next w:val="Standaard"/>
    <w:autoRedefine/>
    <w:uiPriority w:val="39"/>
    <w:unhideWhenUsed/>
    <w:rsid w:val="00A80E71"/>
    <w:pPr>
      <w:spacing w:after="100" w:line="259" w:lineRule="auto"/>
      <w:ind w:left="220"/>
    </w:pPr>
  </w:style>
  <w:style w:type="character" w:styleId="Hyperlink">
    <w:name w:val="Hyperlink"/>
    <w:basedOn w:val="Standaardalinea-lettertype"/>
    <w:uiPriority w:val="99"/>
    <w:unhideWhenUsed/>
    <w:rsid w:val="00A80E71"/>
    <w:rPr>
      <w:color w:val="0563C1" w:themeColor="hyperlink"/>
      <w:u w:val="single"/>
    </w:rPr>
  </w:style>
  <w:style w:type="paragraph" w:styleId="Inhopg3">
    <w:name w:val="toc 3"/>
    <w:basedOn w:val="Standaard"/>
    <w:next w:val="Standaard"/>
    <w:autoRedefine/>
    <w:uiPriority w:val="39"/>
    <w:unhideWhenUsed/>
    <w:rsid w:val="00A80E71"/>
    <w:pPr>
      <w:spacing w:after="100" w:line="259" w:lineRule="auto"/>
      <w:ind w:left="440"/>
    </w:pPr>
  </w:style>
  <w:style w:type="table" w:styleId="Rastertabel4-Accent5">
    <w:name w:val="Grid Table 4 Accent 5"/>
    <w:basedOn w:val="Standaardtabel"/>
    <w:uiPriority w:val="49"/>
    <w:rsid w:val="00697863"/>
    <w:pPr>
      <w:spacing w:after="0" w:line="240" w:lineRule="auto"/>
    </w:pPr>
    <w:rPr>
      <w:kern w:val="0"/>
      <w:sz w:val="22"/>
      <w:szCs w:val="22"/>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raster">
    <w:name w:val="Table Grid"/>
    <w:basedOn w:val="Standaardtabel"/>
    <w:uiPriority w:val="39"/>
    <w:rsid w:val="00DF3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857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5741"/>
    <w:rPr>
      <w:rFonts w:ascii="Segoe UI" w:hAnsi="Segoe UI" w:cs="Segoe UI"/>
      <w:sz w:val="18"/>
      <w:szCs w:val="18"/>
    </w:rPr>
  </w:style>
  <w:style w:type="character" w:styleId="Tekstvantijdelijkeaanduiding">
    <w:name w:val="Placeholder Text"/>
    <w:basedOn w:val="Standaardalinea-lettertype"/>
    <w:uiPriority w:val="99"/>
    <w:semiHidden/>
    <w:rsid w:val="005535C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udw\OneDrive\Documenten\SAXION%203\STAGE\EUREGIO\TEMPLATES\AZE%20Word%20template%20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DE31EF5CFF4D2BA7D79DD053D350B3"/>
        <w:category>
          <w:name w:val="Algemeen"/>
          <w:gallery w:val="placeholder"/>
        </w:category>
        <w:types>
          <w:type w:val="bbPlcHdr"/>
        </w:types>
        <w:behaviors>
          <w:behavior w:val="content"/>
        </w:behaviors>
        <w:guid w:val="{9765E19C-F24D-482E-B728-DB18A4AAB54C}"/>
      </w:docPartPr>
      <w:docPartBody>
        <w:p w:rsidR="00BE1841" w:rsidRDefault="00BE1841" w:rsidP="00BE1841">
          <w:pPr>
            <w:pStyle w:val="A4DE31EF5CFF4D2BA7D79DD053D350B32"/>
          </w:pPr>
          <w:r w:rsidRPr="00EF6F35">
            <w:rPr>
              <w:rStyle w:val="Tekstvantijdelijkeaanduiding"/>
            </w:rPr>
            <w:t>Kies een item.</w:t>
          </w:r>
        </w:p>
      </w:docPartBody>
    </w:docPart>
    <w:docPart>
      <w:docPartPr>
        <w:name w:val="90A12BF77E6140109DE6CA12839356A3"/>
        <w:category>
          <w:name w:val="Algemeen"/>
          <w:gallery w:val="placeholder"/>
        </w:category>
        <w:types>
          <w:type w:val="bbPlcHdr"/>
        </w:types>
        <w:behaviors>
          <w:behavior w:val="content"/>
        </w:behaviors>
        <w:guid w:val="{7A8C80C6-A678-4B3D-87F1-A5977BBB7207}"/>
      </w:docPartPr>
      <w:docPartBody>
        <w:p w:rsidR="00BE1841" w:rsidRDefault="00BE1841" w:rsidP="00BE1841">
          <w:pPr>
            <w:pStyle w:val="90A12BF77E6140109DE6CA12839356A31"/>
          </w:pPr>
          <w:r w:rsidRPr="00EF6F35">
            <w:rPr>
              <w:rStyle w:val="Tekstvantijdelijkeaanduiding"/>
            </w:rPr>
            <w:t>Kies een item.</w:t>
          </w:r>
        </w:p>
      </w:docPartBody>
    </w:docPart>
    <w:docPart>
      <w:docPartPr>
        <w:name w:val="041CA8A5DF9D453F835E7E15260FA3DF"/>
        <w:category>
          <w:name w:val="Algemeen"/>
          <w:gallery w:val="placeholder"/>
        </w:category>
        <w:types>
          <w:type w:val="bbPlcHdr"/>
        </w:types>
        <w:behaviors>
          <w:behavior w:val="content"/>
        </w:behaviors>
        <w:guid w:val="{C0FB6748-E625-4F62-8EA5-63E72A4B9E5D}"/>
      </w:docPartPr>
      <w:docPartBody>
        <w:p w:rsidR="00BE1841" w:rsidRDefault="00BE1841" w:rsidP="00BE1841">
          <w:pPr>
            <w:pStyle w:val="041CA8A5DF9D453F835E7E15260FA3DF1"/>
          </w:pPr>
          <w:r w:rsidRPr="00EF6F35">
            <w:rPr>
              <w:rStyle w:val="Tekstvantijdelijkeaanduiding"/>
            </w:rPr>
            <w:t>Kies een item.</w:t>
          </w:r>
        </w:p>
      </w:docPartBody>
    </w:docPart>
    <w:docPart>
      <w:docPartPr>
        <w:name w:val="68161C5D62514A679C592BA95B1027C5"/>
        <w:category>
          <w:name w:val="Algemeen"/>
          <w:gallery w:val="placeholder"/>
        </w:category>
        <w:types>
          <w:type w:val="bbPlcHdr"/>
        </w:types>
        <w:behaviors>
          <w:behavior w:val="content"/>
        </w:behaviors>
        <w:guid w:val="{15598314-EFA1-48A5-8893-0B124D99738D}"/>
      </w:docPartPr>
      <w:docPartBody>
        <w:p w:rsidR="00BE1841" w:rsidRDefault="00BE1841" w:rsidP="00BE1841">
          <w:pPr>
            <w:pStyle w:val="68161C5D62514A679C592BA95B1027C5"/>
          </w:pPr>
          <w:r w:rsidRPr="00EF6F35">
            <w:rPr>
              <w:rStyle w:val="Tekstvantijdelijkeaanduiding"/>
            </w:rPr>
            <w:t>Kies een item.</w:t>
          </w:r>
        </w:p>
      </w:docPartBody>
    </w:docPart>
    <w:docPart>
      <w:docPartPr>
        <w:name w:val="45DDEC293FF543B293573DD019C8D046"/>
        <w:category>
          <w:name w:val="Algemeen"/>
          <w:gallery w:val="placeholder"/>
        </w:category>
        <w:types>
          <w:type w:val="bbPlcHdr"/>
        </w:types>
        <w:behaviors>
          <w:behavior w:val="content"/>
        </w:behaviors>
        <w:guid w:val="{ED386F5A-1B87-4863-ABBE-2698225828A3}"/>
      </w:docPartPr>
      <w:docPartBody>
        <w:p w:rsidR="00BE1841" w:rsidRDefault="00BE1841" w:rsidP="00BE1841">
          <w:pPr>
            <w:pStyle w:val="45DDEC293FF543B293573DD019C8D046"/>
          </w:pPr>
          <w:r w:rsidRPr="00EF6F35">
            <w:rPr>
              <w:rStyle w:val="Tekstvantijdelijkeaanduiding"/>
            </w:rPr>
            <w:t>Kies een item.</w:t>
          </w:r>
        </w:p>
      </w:docPartBody>
    </w:docPart>
    <w:docPart>
      <w:docPartPr>
        <w:name w:val="BD5808FABC764E5DB94A2454DD89ADC3"/>
        <w:category>
          <w:name w:val="Algemeen"/>
          <w:gallery w:val="placeholder"/>
        </w:category>
        <w:types>
          <w:type w:val="bbPlcHdr"/>
        </w:types>
        <w:behaviors>
          <w:behavior w:val="content"/>
        </w:behaviors>
        <w:guid w:val="{74D0DDFA-007D-41FA-978E-94D9AFEA9136}"/>
      </w:docPartPr>
      <w:docPartBody>
        <w:p w:rsidR="00BE1841" w:rsidRDefault="00BE1841" w:rsidP="00BE1841">
          <w:pPr>
            <w:pStyle w:val="BD5808FABC764E5DB94A2454DD89ADC3"/>
          </w:pPr>
          <w:r w:rsidRPr="00EF6F35">
            <w:rPr>
              <w:rStyle w:val="Tekstvantijdelijkeaanduiding"/>
            </w:rPr>
            <w:t>Kies een item.</w:t>
          </w:r>
        </w:p>
      </w:docPartBody>
    </w:docPart>
    <w:docPart>
      <w:docPartPr>
        <w:name w:val="3DC2707746AE4778B21FF8A5B3D1B841"/>
        <w:category>
          <w:name w:val="Algemeen"/>
          <w:gallery w:val="placeholder"/>
        </w:category>
        <w:types>
          <w:type w:val="bbPlcHdr"/>
        </w:types>
        <w:behaviors>
          <w:behavior w:val="content"/>
        </w:behaviors>
        <w:guid w:val="{C84F4CDF-175B-404C-A1F9-5393D19D03C6}"/>
      </w:docPartPr>
      <w:docPartBody>
        <w:p w:rsidR="00BE1841" w:rsidRDefault="00BE1841" w:rsidP="00BE1841">
          <w:pPr>
            <w:pStyle w:val="3DC2707746AE4778B21FF8A5B3D1B841"/>
          </w:pPr>
          <w:r w:rsidRPr="00EF6F35">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Sans">
    <w:altName w:val="Times New Roman"/>
    <w:charset w:val="00"/>
    <w:family w:val="auto"/>
    <w:pitch w:val="variable"/>
    <w:sig w:usb0="E00002FF" w:usb1="4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Ubuntu Sans SemiBold">
    <w:altName w:val="Times New Roman"/>
    <w:charset w:val="00"/>
    <w:family w:val="auto"/>
    <w:pitch w:val="variable"/>
    <w:sig w:usb0="E00002FF" w:usb1="4000205B" w:usb2="00000000" w:usb3="00000000" w:csb0="0000009F" w:csb1="00000000"/>
  </w:font>
  <w:font w:name="Ubuntu Sans ExtraBold">
    <w:altName w:val="Times New Roman"/>
    <w:charset w:val="00"/>
    <w:family w:val="auto"/>
    <w:pitch w:val="variable"/>
    <w:sig w:usb0="E00002FF" w:usb1="4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41"/>
    <w:rsid w:val="00565BBE"/>
    <w:rsid w:val="009903C8"/>
    <w:rsid w:val="00BE1841"/>
    <w:rsid w:val="00C87E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E1841"/>
    <w:rPr>
      <w:color w:val="666666"/>
    </w:rPr>
  </w:style>
  <w:style w:type="paragraph" w:customStyle="1" w:styleId="A4DE31EF5CFF4D2BA7D79DD053D350B32">
    <w:name w:val="A4DE31EF5CFF4D2BA7D79DD053D350B32"/>
    <w:rsid w:val="00BE1841"/>
    <w:pPr>
      <w:spacing w:after="200" w:line="276" w:lineRule="auto"/>
    </w:pPr>
    <w:rPr>
      <w:kern w:val="0"/>
      <w:sz w:val="22"/>
      <w:szCs w:val="22"/>
      <w:lang w:eastAsia="en-US"/>
      <w14:ligatures w14:val="none"/>
    </w:rPr>
  </w:style>
  <w:style w:type="paragraph" w:customStyle="1" w:styleId="90A12BF77E6140109DE6CA12839356A31">
    <w:name w:val="90A12BF77E6140109DE6CA12839356A31"/>
    <w:rsid w:val="00BE1841"/>
    <w:pPr>
      <w:spacing w:after="200" w:line="276" w:lineRule="auto"/>
    </w:pPr>
    <w:rPr>
      <w:kern w:val="0"/>
      <w:sz w:val="22"/>
      <w:szCs w:val="22"/>
      <w:lang w:eastAsia="en-US"/>
      <w14:ligatures w14:val="none"/>
    </w:rPr>
  </w:style>
  <w:style w:type="paragraph" w:customStyle="1" w:styleId="041CA8A5DF9D453F835E7E15260FA3DF1">
    <w:name w:val="041CA8A5DF9D453F835E7E15260FA3DF1"/>
    <w:rsid w:val="00BE1841"/>
    <w:pPr>
      <w:spacing w:after="200" w:line="276" w:lineRule="auto"/>
    </w:pPr>
    <w:rPr>
      <w:kern w:val="0"/>
      <w:sz w:val="22"/>
      <w:szCs w:val="22"/>
      <w:lang w:eastAsia="en-US"/>
      <w14:ligatures w14:val="none"/>
    </w:rPr>
  </w:style>
  <w:style w:type="paragraph" w:customStyle="1" w:styleId="68161C5D62514A679C592BA95B1027C5">
    <w:name w:val="68161C5D62514A679C592BA95B1027C5"/>
    <w:rsid w:val="00BE1841"/>
  </w:style>
  <w:style w:type="paragraph" w:customStyle="1" w:styleId="45DDEC293FF543B293573DD019C8D046">
    <w:name w:val="45DDEC293FF543B293573DD019C8D046"/>
    <w:rsid w:val="00BE1841"/>
  </w:style>
  <w:style w:type="paragraph" w:customStyle="1" w:styleId="BD5808FABC764E5DB94A2454DD89ADC3">
    <w:name w:val="BD5808FABC764E5DB94A2454DD89ADC3"/>
    <w:rsid w:val="00BE1841"/>
  </w:style>
  <w:style w:type="paragraph" w:customStyle="1" w:styleId="3DC2707746AE4778B21FF8A5B3D1B841">
    <w:name w:val="3DC2707746AE4778B21FF8A5B3D1B841"/>
    <w:rsid w:val="00BE18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E004BEAB2EB146B6AEAA0BCE1E0DB0" ma:contentTypeVersion="12" ma:contentTypeDescription="Create a new document." ma:contentTypeScope="" ma:versionID="7e5efb517ac5a425ad52a125661e035e">
  <xsd:schema xmlns:xsd="http://www.w3.org/2001/XMLSchema" xmlns:xs="http://www.w3.org/2001/XMLSchema" xmlns:p="http://schemas.microsoft.com/office/2006/metadata/properties" xmlns:ns2="c8293a4a-23f8-4368-90e6-a809c38b22d0" xmlns:ns3="5856e109-df9c-43de-9bf4-9c3f3e2a1522" targetNamespace="http://schemas.microsoft.com/office/2006/metadata/properties" ma:root="true" ma:fieldsID="447246f8913d93472e6a7b6dad8bfcc4" ns2:_="" ns3:_="">
    <xsd:import namespace="c8293a4a-23f8-4368-90e6-a809c38b22d0"/>
    <xsd:import namespace="5856e109-df9c-43de-9bf4-9c3f3e2a15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93a4a-23f8-4368-90e6-a809c38b2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191853-5a34-4d09-8774-aa6b86a89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6e109-df9c-43de-9bf4-9c3f3e2a15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4999cb-5685-40a7-848f-46c80b11ebd3}" ma:internalName="TaxCatchAll" ma:showField="CatchAllData" ma:web="5856e109-df9c-43de-9bf4-9c3f3e2a15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293a4a-23f8-4368-90e6-a809c38b22d0">
      <Terms xmlns="http://schemas.microsoft.com/office/infopath/2007/PartnerControls"/>
    </lcf76f155ced4ddcb4097134ff3c332f>
    <TaxCatchAll xmlns="5856e109-df9c-43de-9bf4-9c3f3e2a152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6D3D06-5E4A-4396-AC42-AA053E958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93a4a-23f8-4368-90e6-a809c38b22d0"/>
    <ds:schemaRef ds:uri="5856e109-df9c-43de-9bf4-9c3f3e2a1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4BD48-2437-47D1-BEDC-0FE5CD8668B7}">
  <ds:schemaRefs>
    <ds:schemaRef ds:uri="http://schemas.openxmlformats.org/officeDocument/2006/bibliography"/>
  </ds:schemaRefs>
</ds:datastoreItem>
</file>

<file path=customXml/itemProps3.xml><?xml version="1.0" encoding="utf-8"?>
<ds:datastoreItem xmlns:ds="http://schemas.openxmlformats.org/officeDocument/2006/customXml" ds:itemID="{224F1616-FCF1-47AA-BBFE-339366BD9DDE}">
  <ds:schemaRefs>
    <ds:schemaRef ds:uri="http://purl.org/dc/dcmityp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elements/1.1/"/>
    <ds:schemaRef ds:uri="5856e109-df9c-43de-9bf4-9c3f3e2a1522"/>
    <ds:schemaRef ds:uri="c8293a4a-23f8-4368-90e6-a809c38b22d0"/>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493BC1DD-C26D-4D48-A0E7-4DE2ECD74C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AZE Word template rapport</Template>
  <TotalTime>1</TotalTime>
  <Pages>6</Pages>
  <Words>1170</Words>
  <Characters>6439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Withag</dc:creator>
  <cp:keywords/>
  <dc:description/>
  <cp:lastModifiedBy>Maud Withag</cp:lastModifiedBy>
  <cp:revision>2</cp:revision>
  <cp:lastPrinted>2026-01-06T09:02:00Z</cp:lastPrinted>
  <dcterms:created xsi:type="dcterms:W3CDTF">2026-01-22T12:41:00Z</dcterms:created>
  <dcterms:modified xsi:type="dcterms:W3CDTF">2026-01-22T12:41:00Z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0x01010006E004BEAB2EB146B6AEAA0BCE1E0DB0</vt:lpwstr>
  </property>
</Properties>
</file>